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BABF1" w14:textId="492AB473" w:rsidR="00F87859" w:rsidRDefault="00F90B7C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343E8849" wp14:editId="4F3AF492">
            <wp:simplePos x="0" y="0"/>
            <wp:positionH relativeFrom="column">
              <wp:posOffset>-193675</wp:posOffset>
            </wp:positionH>
            <wp:positionV relativeFrom="paragraph">
              <wp:posOffset>-401955</wp:posOffset>
            </wp:positionV>
            <wp:extent cx="2211705" cy="2211705"/>
            <wp:effectExtent l="0" t="0" r="0" b="0"/>
            <wp:wrapNone/>
            <wp:docPr id="733169761" name="Picture 2" descr="Pink Shirt Day logo showing a grey circle with the words 'Pink Shirt Day '24' in the cen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69761" name="Picture 2" descr="Pink Shirt Day logo showing a grey circle with the words 'Pink Shirt Day '24' in the centre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4144" behindDoc="0" locked="0" layoutInCell="1" allowOverlap="1" wp14:anchorId="10705565" wp14:editId="06597D4B">
            <wp:simplePos x="0" y="0"/>
            <wp:positionH relativeFrom="margin">
              <wp:posOffset>4501515</wp:posOffset>
            </wp:positionH>
            <wp:positionV relativeFrom="page">
              <wp:posOffset>635000</wp:posOffset>
            </wp:positionV>
            <wp:extent cx="1391920" cy="2089785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FF0C7" w14:textId="77777777" w:rsidR="00F87859" w:rsidRDefault="00F87859" w:rsidP="00F87859">
      <w:pPr>
        <w:rPr>
          <w:rFonts w:cs="Arial"/>
          <w:szCs w:val="32"/>
        </w:rPr>
      </w:pPr>
    </w:p>
    <w:p w14:paraId="6CD4CCEC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AC66748" w14:textId="77777777" w:rsidR="00F87859" w:rsidRDefault="00F87859" w:rsidP="00F87859">
      <w:pPr>
        <w:rPr>
          <w:rFonts w:cs="Arial"/>
          <w:szCs w:val="32"/>
        </w:rPr>
      </w:pPr>
    </w:p>
    <w:p w14:paraId="6B493B46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57D95B12" w14:textId="28056F2D" w:rsidR="00883AD3" w:rsidRDefault="00AF03EF" w:rsidP="00883AD3">
      <w:pPr>
        <w:pStyle w:val="Title"/>
      </w:pPr>
      <w:r>
        <w:t xml:space="preserve">Pink </w:t>
      </w:r>
      <w:r w:rsidR="0014186C">
        <w:t>S</w:t>
      </w:r>
      <w:r>
        <w:t xml:space="preserve">hirt </w:t>
      </w:r>
      <w:r w:rsidR="0014186C">
        <w:t>D</w:t>
      </w:r>
      <w:r>
        <w:t>ay</w:t>
      </w:r>
      <w:r w:rsidR="00883AD3">
        <w:t xml:space="preserve">: </w:t>
      </w:r>
    </w:p>
    <w:p w14:paraId="7373EE94" w14:textId="242484C0" w:rsidR="00887F23" w:rsidRDefault="00883AD3" w:rsidP="00883AD3">
      <w:pPr>
        <w:pStyle w:val="Title"/>
      </w:pPr>
      <w:r>
        <w:t>Friday 17 May 2024</w:t>
      </w:r>
    </w:p>
    <w:p w14:paraId="4194913C" w14:textId="5F490CA7" w:rsidR="00887F23" w:rsidRDefault="00AF03EF" w:rsidP="00F87859">
      <w:pPr>
        <w:pStyle w:val="Title"/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43FC2F85" wp14:editId="7A7A21BC">
            <wp:simplePos x="0" y="0"/>
            <wp:positionH relativeFrom="column">
              <wp:posOffset>153797</wp:posOffset>
            </wp:positionH>
            <wp:positionV relativeFrom="paragraph">
              <wp:posOffset>281178</wp:posOffset>
            </wp:positionV>
            <wp:extent cx="5667129" cy="3896543"/>
            <wp:effectExtent l="0" t="0" r="0" b="8890"/>
            <wp:wrapNone/>
            <wp:docPr id="89545478" name="Picture 1" descr="A boy with a pink shirt for Pink Shirt Day with a young girl hugging him around the neck from behi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5478" name="Picture 1" descr="A boy with a pink shirt for Pink Shirt Day with a young girl hugging him around the neck from behind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29" cy="389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4932B" w14:textId="2A0A115E" w:rsidR="00887F23" w:rsidRDefault="00887F23" w:rsidP="00F87859">
      <w:pPr>
        <w:pStyle w:val="Title"/>
      </w:pPr>
    </w:p>
    <w:p w14:paraId="0DDED9CD" w14:textId="44A98D1A" w:rsidR="00887F23" w:rsidRDefault="00887F23" w:rsidP="00F87859">
      <w:pPr>
        <w:pStyle w:val="Title"/>
      </w:pPr>
    </w:p>
    <w:p w14:paraId="395646A5" w14:textId="77777777" w:rsidR="00887F23" w:rsidRDefault="00887F23" w:rsidP="00F87859">
      <w:pPr>
        <w:pStyle w:val="Title"/>
      </w:pPr>
    </w:p>
    <w:p w14:paraId="3DE0F21F" w14:textId="0CE6DE9B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AF03EF">
        <w:br/>
      </w:r>
      <w:r w:rsidR="00570380">
        <w:br/>
      </w:r>
      <w:r w:rsidR="003D6347">
        <w:t>Published: March 2024</w:t>
      </w:r>
    </w:p>
    <w:p w14:paraId="79B5625B" w14:textId="5E189AA8" w:rsidR="00570380" w:rsidRPr="009C3EF3" w:rsidRDefault="00F87859" w:rsidP="009C3EF3">
      <w:pPr>
        <w:pStyle w:val="Heading1"/>
      </w:pPr>
      <w:r w:rsidRPr="00153863">
        <w:br w:type="page"/>
      </w:r>
      <w:r w:rsidR="0014186C">
        <w:rPr>
          <w:noProof/>
          <w:lang w:val="en-NZ" w:eastAsia="en-NZ"/>
        </w:rPr>
        <w:lastRenderedPageBreak/>
        <w:t xml:space="preserve">What is Pink Shirt Day? </w:t>
      </w:r>
    </w:p>
    <w:p w14:paraId="790C867E" w14:textId="6420CAEC" w:rsidR="009C3941" w:rsidRDefault="00A03388" w:rsidP="00D67451">
      <w:r>
        <w:rPr>
          <w:noProof/>
        </w:rPr>
        <w:drawing>
          <wp:anchor distT="0" distB="0" distL="114300" distR="114300" simplePos="0" relativeHeight="251879424" behindDoc="0" locked="0" layoutInCell="1" allowOverlap="1" wp14:anchorId="7322B565" wp14:editId="00EBB1E5">
            <wp:simplePos x="0" y="0"/>
            <wp:positionH relativeFrom="column">
              <wp:posOffset>119523</wp:posOffset>
            </wp:positionH>
            <wp:positionV relativeFrom="paragraph">
              <wp:posOffset>215633</wp:posOffset>
            </wp:positionV>
            <wp:extent cx="1293651" cy="1293651"/>
            <wp:effectExtent l="0" t="0" r="1905" b="1905"/>
            <wp:wrapNone/>
            <wp:docPr id="140532612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2612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651" cy="1293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755D2" w14:textId="5252ADA4" w:rsidR="00A03388" w:rsidRDefault="00A03388" w:rsidP="00D67451"/>
    <w:p w14:paraId="59FBA482" w14:textId="6AD9740C" w:rsidR="00A03388" w:rsidRDefault="00A03388" w:rsidP="00D67451">
      <w:r>
        <w:t>This is Easy Read information about Pink Shirt Day.</w:t>
      </w:r>
    </w:p>
    <w:p w14:paraId="46D668FF" w14:textId="1C60D313" w:rsidR="00A03388" w:rsidRDefault="00A03388" w:rsidP="00D67451">
      <w:r>
        <w:rPr>
          <w:noProof/>
        </w:rPr>
        <w:drawing>
          <wp:anchor distT="0" distB="0" distL="114300" distR="114300" simplePos="0" relativeHeight="251832320" behindDoc="0" locked="0" layoutInCell="1" allowOverlap="1" wp14:anchorId="05A02031" wp14:editId="5B0C179B">
            <wp:simplePos x="0" y="0"/>
            <wp:positionH relativeFrom="column">
              <wp:posOffset>30480</wp:posOffset>
            </wp:positionH>
            <wp:positionV relativeFrom="paragraph">
              <wp:posOffset>309245</wp:posOffset>
            </wp:positionV>
            <wp:extent cx="1447800" cy="1447800"/>
            <wp:effectExtent l="0" t="0" r="0" b="0"/>
            <wp:wrapNone/>
            <wp:docPr id="191692208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2208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BB41C" w14:textId="77777777" w:rsidR="00A03388" w:rsidRDefault="00A03388" w:rsidP="00D67451"/>
    <w:p w14:paraId="690C7080" w14:textId="19244732" w:rsidR="0014186C" w:rsidRDefault="0014186C" w:rsidP="00D67451">
      <w:r>
        <w:t>P</w:t>
      </w:r>
      <w:r w:rsidR="00A03388">
        <w:t xml:space="preserve">ink Shirt Day </w:t>
      </w:r>
      <w:r>
        <w:t xml:space="preserve">is </w:t>
      </w:r>
      <w:r w:rsidR="009C3941">
        <w:t>a day every year</w:t>
      </w:r>
      <w:r w:rsidR="00A03388">
        <w:t xml:space="preserve"> to</w:t>
      </w:r>
      <w:r>
        <w:t>:</w:t>
      </w:r>
    </w:p>
    <w:p w14:paraId="6DC7BDA1" w14:textId="2936220D" w:rsidR="0014186C" w:rsidRDefault="0014186C" w:rsidP="00FE29C0">
      <w:pPr>
        <w:pStyle w:val="Listtoplevel"/>
      </w:pPr>
      <w:r>
        <w:t xml:space="preserve">stand up against </w:t>
      </w:r>
      <w:r>
        <w:rPr>
          <w:b/>
          <w:bCs/>
        </w:rPr>
        <w:t>bullying</w:t>
      </w:r>
    </w:p>
    <w:p w14:paraId="11CBF0B9" w14:textId="23573734" w:rsidR="0014186C" w:rsidRDefault="00A03388" w:rsidP="0014186C">
      <w:pPr>
        <w:pStyle w:val="Listtoplevel"/>
      </w:pPr>
      <w:r w:rsidRPr="00FE29C0">
        <w:drawing>
          <wp:anchor distT="0" distB="0" distL="114300" distR="114300" simplePos="0" relativeHeight="251826176" behindDoc="0" locked="0" layoutInCell="1" allowOverlap="1" wp14:anchorId="362EB549" wp14:editId="1251186A">
            <wp:simplePos x="0" y="0"/>
            <wp:positionH relativeFrom="column">
              <wp:posOffset>76835</wp:posOffset>
            </wp:positionH>
            <wp:positionV relativeFrom="paragraph">
              <wp:posOffset>142875</wp:posOffset>
            </wp:positionV>
            <wp:extent cx="1371600" cy="1371600"/>
            <wp:effectExtent l="0" t="0" r="0" b="0"/>
            <wp:wrapNone/>
            <wp:docPr id="191070946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0946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6C">
        <w:t>celebrat</w:t>
      </w:r>
      <w:r>
        <w:t>e</w:t>
      </w:r>
      <w:r w:rsidR="0014186C">
        <w:t xml:space="preserve"> </w:t>
      </w:r>
      <w:r w:rsidR="0014186C" w:rsidRPr="0014186C">
        <w:rPr>
          <w:b/>
          <w:bCs/>
        </w:rPr>
        <w:t>diversity</w:t>
      </w:r>
    </w:p>
    <w:p w14:paraId="38C4674B" w14:textId="7C36EEEA" w:rsidR="0014186C" w:rsidRDefault="0014186C" w:rsidP="009F54B2">
      <w:pPr>
        <w:pStyle w:val="Listtoplevel"/>
      </w:pPr>
      <w:r>
        <w:t>be:</w:t>
      </w:r>
    </w:p>
    <w:p w14:paraId="3DF75FC1" w14:textId="1AB19B2F" w:rsidR="0014186C" w:rsidRPr="00C61B7C" w:rsidRDefault="005B3FEA" w:rsidP="0014186C">
      <w:pPr>
        <w:pStyle w:val="Listsecondlevel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7AE9E117" wp14:editId="5C04C6C3">
            <wp:simplePos x="0" y="0"/>
            <wp:positionH relativeFrom="column">
              <wp:posOffset>137160</wp:posOffset>
            </wp:positionH>
            <wp:positionV relativeFrom="paragraph">
              <wp:posOffset>443865</wp:posOffset>
            </wp:positionV>
            <wp:extent cx="1226820" cy="1302385"/>
            <wp:effectExtent l="0" t="0" r="0" b="0"/>
            <wp:wrapThrough wrapText="bothSides">
              <wp:wrapPolygon edited="0">
                <wp:start x="8050" y="0"/>
                <wp:lineTo x="2348" y="2843"/>
                <wp:lineTo x="0" y="4423"/>
                <wp:lineTo x="0" y="12006"/>
                <wp:lineTo x="1342" y="15165"/>
                <wp:lineTo x="8720" y="21168"/>
                <wp:lineTo x="12410" y="21168"/>
                <wp:lineTo x="19789" y="15165"/>
                <wp:lineTo x="21130" y="11690"/>
                <wp:lineTo x="21130" y="4423"/>
                <wp:lineTo x="18783" y="2843"/>
                <wp:lineTo x="13081" y="0"/>
                <wp:lineTo x="8050" y="0"/>
              </wp:wrapPolygon>
            </wp:wrapThrough>
            <wp:docPr id="105761830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618306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6C" w:rsidRPr="009D37BD">
        <w:t>inclusive</w:t>
      </w:r>
      <w:r w:rsidR="0014186C" w:rsidRPr="00C61B7C">
        <w:rPr>
          <w:b/>
          <w:bCs/>
        </w:rPr>
        <w:t xml:space="preserve"> </w:t>
      </w:r>
      <w:r w:rsidR="00C61B7C">
        <w:t xml:space="preserve">– </w:t>
      </w:r>
      <w:r w:rsidR="00C9314A">
        <w:t xml:space="preserve">make </w:t>
      </w:r>
      <w:r w:rsidR="00C61B7C">
        <w:t xml:space="preserve">sure everyone </w:t>
      </w:r>
      <w:r w:rsidR="009C3941">
        <w:t xml:space="preserve">is part of </w:t>
      </w:r>
      <w:proofErr w:type="gramStart"/>
      <w:r w:rsidR="009C3941">
        <w:t>things</w:t>
      </w:r>
      <w:proofErr w:type="gramEnd"/>
      <w:r w:rsidR="00C61B7C">
        <w:t xml:space="preserve"> </w:t>
      </w:r>
    </w:p>
    <w:p w14:paraId="19835C0B" w14:textId="107F50FB" w:rsidR="0014186C" w:rsidRPr="0014186C" w:rsidRDefault="0014186C" w:rsidP="0014186C">
      <w:pPr>
        <w:pStyle w:val="Listsecondlevel"/>
      </w:pPr>
      <w:r>
        <w:t>kind.</w:t>
      </w:r>
    </w:p>
    <w:p w14:paraId="6F948D84" w14:textId="4F3903C3" w:rsidR="0014186C" w:rsidRDefault="0014186C" w:rsidP="0014186C"/>
    <w:p w14:paraId="6FE37EF3" w14:textId="28804BFB" w:rsidR="00C61B7C" w:rsidRDefault="00C61B7C" w:rsidP="00A03388"/>
    <w:p w14:paraId="216A10BF" w14:textId="77777777" w:rsidR="00C61B7C" w:rsidRDefault="00C61B7C" w:rsidP="0014186C"/>
    <w:p w14:paraId="340BB7C4" w14:textId="77777777" w:rsidR="00C61B7C" w:rsidRDefault="00C61B7C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5567CE55" w14:textId="0523D1B9" w:rsidR="00A03388" w:rsidRDefault="005B3FEA" w:rsidP="00A03388">
      <w:pPr>
        <w:rPr>
          <w:lang w:eastAsia="en-GB"/>
        </w:rPr>
      </w:pPr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0FD20E13" wp14:editId="38EC503C">
                <wp:simplePos x="0" y="0"/>
                <wp:positionH relativeFrom="column">
                  <wp:posOffset>2202323</wp:posOffset>
                </wp:positionH>
                <wp:positionV relativeFrom="paragraph">
                  <wp:posOffset>-149860</wp:posOffset>
                </wp:positionV>
                <wp:extent cx="3609975" cy="7014845"/>
                <wp:effectExtent l="0" t="0" r="9525" b="0"/>
                <wp:wrapNone/>
                <wp:docPr id="537274716" name="Rectangle 537274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7014845"/>
                        </a:xfrm>
                        <a:prstGeom prst="rect">
                          <a:avLst/>
                        </a:prstGeom>
                        <a:solidFill>
                          <a:srgbClr val="FCB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C1108" id="Rectangle 537274716" o:spid="_x0000_s1026" style="position:absolute;margin-left:173.4pt;margin-top:-11.8pt;width:284.25pt;height:552.35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" fillcolor="#fcbaef" stroked="f" strokeweight="1pt"/>
            </w:pict>
          </mc:Fallback>
        </mc:AlternateContent>
      </w:r>
      <w:r w:rsidR="00A03388" w:rsidRPr="005E3B48">
        <w:rPr>
          <w:rFonts w:cs="Times New Roman"/>
          <w:noProof/>
        </w:rPr>
        <w:drawing>
          <wp:anchor distT="0" distB="0" distL="114300" distR="114300" simplePos="0" relativeHeight="251872256" behindDoc="0" locked="0" layoutInCell="1" allowOverlap="1" wp14:anchorId="34138F26" wp14:editId="1916FE26">
            <wp:simplePos x="0" y="0"/>
            <wp:positionH relativeFrom="margin">
              <wp:posOffset>-134912</wp:posOffset>
            </wp:positionH>
            <wp:positionV relativeFrom="paragraph">
              <wp:posOffset>-282232</wp:posOffset>
            </wp:positionV>
            <wp:extent cx="1828800" cy="1828800"/>
            <wp:effectExtent l="0" t="0" r="0" b="0"/>
            <wp:wrapNone/>
            <wp:docPr id="79885391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5391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388" w:rsidRPr="006A410D">
        <w:rPr>
          <w:b/>
          <w:bCs/>
          <w:lang w:eastAsia="en-GB"/>
        </w:rPr>
        <w:t>Bullying</w:t>
      </w:r>
      <w:r w:rsidR="00A03388">
        <w:rPr>
          <w:lang w:eastAsia="en-GB"/>
        </w:rPr>
        <w:t xml:space="preserve"> is when 1 person or a group of people treat</w:t>
      </w:r>
      <w:r>
        <w:rPr>
          <w:lang w:eastAsia="en-GB"/>
        </w:rPr>
        <w:t>s</w:t>
      </w:r>
      <w:r w:rsidR="00A03388">
        <w:rPr>
          <w:lang w:eastAsia="en-GB"/>
        </w:rPr>
        <w:t xml:space="preserve"> someone in a bad way. </w:t>
      </w:r>
    </w:p>
    <w:p w14:paraId="0A636321" w14:textId="52E368B6" w:rsidR="00A03388" w:rsidRDefault="00A03388" w:rsidP="00A03388">
      <w:pPr>
        <w:rPr>
          <w:lang w:eastAsia="en-GB"/>
        </w:rPr>
      </w:pPr>
      <w:r w:rsidRPr="00A03388">
        <w:rPr>
          <w:noProof/>
          <w:lang w:eastAsia="en-GB"/>
        </w:rPr>
        <w:drawing>
          <wp:anchor distT="0" distB="0" distL="114300" distR="114300" simplePos="0" relativeHeight="251881472" behindDoc="0" locked="0" layoutInCell="1" allowOverlap="1" wp14:anchorId="09DC78FF" wp14:editId="2220A4D7">
            <wp:simplePos x="0" y="0"/>
            <wp:positionH relativeFrom="column">
              <wp:posOffset>-134911</wp:posOffset>
            </wp:positionH>
            <wp:positionV relativeFrom="paragraph">
              <wp:posOffset>342525</wp:posOffset>
            </wp:positionV>
            <wp:extent cx="1873771" cy="1873771"/>
            <wp:effectExtent l="0" t="0" r="0" b="0"/>
            <wp:wrapNone/>
            <wp:docPr id="47578356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8356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6534" cy="1876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EB112" w14:textId="60E52C5A" w:rsidR="00A03388" w:rsidRDefault="00A03388" w:rsidP="00A03388">
      <w:pPr>
        <w:rPr>
          <w:lang w:eastAsia="en-GB"/>
        </w:rPr>
      </w:pPr>
    </w:p>
    <w:p w14:paraId="773BCF56" w14:textId="77777777" w:rsidR="00A03388" w:rsidRDefault="00A03388" w:rsidP="00A03388">
      <w:pPr>
        <w:rPr>
          <w:lang w:eastAsia="en-GB"/>
        </w:rPr>
      </w:pPr>
      <w:r>
        <w:rPr>
          <w:lang w:eastAsia="en-GB"/>
        </w:rPr>
        <w:t>Bullying can be when someone:</w:t>
      </w:r>
    </w:p>
    <w:p w14:paraId="4C8E013D" w14:textId="69F96182" w:rsidR="00A03388" w:rsidRDefault="00A03388" w:rsidP="00A03388">
      <w:pPr>
        <w:pStyle w:val="Listtoplevel"/>
        <w:rPr>
          <w:lang w:eastAsia="en-GB"/>
        </w:rPr>
      </w:pPr>
      <w:r>
        <w:rPr>
          <w:lang w:eastAsia="en-GB"/>
        </w:rPr>
        <w:t>says nasty things to you / about you:</w:t>
      </w:r>
    </w:p>
    <w:p w14:paraId="7ED269AE" w14:textId="4AD2C30B" w:rsidR="00A03388" w:rsidRDefault="00A03388" w:rsidP="00A03388">
      <w:pPr>
        <w:pStyle w:val="Listsecondlevel"/>
        <w:rPr>
          <w:lang w:eastAsia="en-GB"/>
        </w:rPr>
      </w:pPr>
      <w:r w:rsidRPr="00A03388">
        <w:rPr>
          <w:noProof/>
          <w:lang w:eastAsia="en-GB"/>
        </w:rPr>
        <w:drawing>
          <wp:anchor distT="0" distB="0" distL="114300" distR="114300" simplePos="0" relativeHeight="251883520" behindDoc="0" locked="0" layoutInCell="1" allowOverlap="1" wp14:anchorId="722E8541" wp14:editId="20CF5F7D">
            <wp:simplePos x="0" y="0"/>
            <wp:positionH relativeFrom="column">
              <wp:posOffset>-99695</wp:posOffset>
            </wp:positionH>
            <wp:positionV relativeFrom="paragraph">
              <wp:posOffset>217805</wp:posOffset>
            </wp:positionV>
            <wp:extent cx="1637030" cy="1637030"/>
            <wp:effectExtent l="0" t="0" r="1270" b="1270"/>
            <wp:wrapThrough wrapText="bothSides">
              <wp:wrapPolygon edited="0">
                <wp:start x="12568" y="0"/>
                <wp:lineTo x="12065" y="1760"/>
                <wp:lineTo x="12819" y="3519"/>
                <wp:lineTo x="14076" y="4273"/>
                <wp:lineTo x="2765" y="5781"/>
                <wp:lineTo x="754" y="6284"/>
                <wp:lineTo x="0" y="19606"/>
                <wp:lineTo x="0" y="21365"/>
                <wp:lineTo x="21365" y="21365"/>
                <wp:lineTo x="21365" y="0"/>
                <wp:lineTo x="12568" y="0"/>
              </wp:wrapPolygon>
            </wp:wrapThrough>
            <wp:docPr id="203866268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6268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 xml:space="preserve">in person </w:t>
      </w:r>
    </w:p>
    <w:p w14:paraId="692D4752" w14:textId="402ED2A4" w:rsidR="00A03388" w:rsidRDefault="00A03388" w:rsidP="00A03388">
      <w:pPr>
        <w:pStyle w:val="Listsecondlevel"/>
        <w:rPr>
          <w:lang w:eastAsia="en-GB"/>
        </w:rPr>
      </w:pPr>
      <w:r>
        <w:rPr>
          <w:lang w:eastAsia="en-GB"/>
        </w:rPr>
        <w:t xml:space="preserve">online – this is called </w:t>
      </w:r>
      <w:r w:rsidRPr="00A03388">
        <w:rPr>
          <w:lang w:eastAsia="en-GB"/>
        </w:rPr>
        <w:t>cyberbullying</w:t>
      </w:r>
    </w:p>
    <w:p w14:paraId="09161299" w14:textId="00F37078" w:rsidR="00A03388" w:rsidRDefault="00A03388" w:rsidP="00A03388">
      <w:pPr>
        <w:pStyle w:val="Listtoplevel"/>
        <w:rPr>
          <w:lang w:eastAsia="en-GB"/>
        </w:rPr>
      </w:pPr>
      <w:r w:rsidRPr="005E3B48">
        <w:rPr>
          <w:rFonts w:eastAsia="Times New Roman" w:cs="Times New Roman"/>
        </w:rPr>
        <w:drawing>
          <wp:anchor distT="0" distB="0" distL="114300" distR="114300" simplePos="0" relativeHeight="251875328" behindDoc="0" locked="0" layoutInCell="1" allowOverlap="1" wp14:anchorId="42D4ABFC" wp14:editId="5CFB6EAD">
            <wp:simplePos x="0" y="0"/>
            <wp:positionH relativeFrom="margin">
              <wp:posOffset>-153035</wp:posOffset>
            </wp:positionH>
            <wp:positionV relativeFrom="paragraph">
              <wp:posOffset>369570</wp:posOffset>
            </wp:positionV>
            <wp:extent cx="1828800" cy="1828800"/>
            <wp:effectExtent l="0" t="0" r="0" b="0"/>
            <wp:wrapNone/>
            <wp:docPr id="11526409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409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 xml:space="preserve">ignores you or leaves you out </w:t>
      </w:r>
    </w:p>
    <w:p w14:paraId="2ED42A16" w14:textId="41090F00" w:rsidR="00A03388" w:rsidRDefault="00A03388" w:rsidP="00A03388">
      <w:pPr>
        <w:pStyle w:val="Listtoplevel"/>
        <w:rPr>
          <w:lang w:eastAsia="en-GB"/>
        </w:rPr>
      </w:pPr>
      <w:r>
        <w:rPr>
          <w:lang w:eastAsia="en-GB"/>
        </w:rPr>
        <w:t>hits you / kicks you / push</w:t>
      </w:r>
      <w:r w:rsidR="00C9314A">
        <w:rPr>
          <w:lang w:eastAsia="en-GB"/>
        </w:rPr>
        <w:t>e</w:t>
      </w:r>
      <w:r>
        <w:rPr>
          <w:lang w:eastAsia="en-GB"/>
        </w:rPr>
        <w:t xml:space="preserve">s you </w:t>
      </w:r>
    </w:p>
    <w:p w14:paraId="1C5F51CE" w14:textId="139142E0" w:rsidR="00A03388" w:rsidRDefault="00C9314A" w:rsidP="00A03388">
      <w:pPr>
        <w:pStyle w:val="Listtoplevel"/>
        <w:rPr>
          <w:lang w:eastAsia="en-GB"/>
        </w:rPr>
      </w:pPr>
      <w:r>
        <w:rPr>
          <w:lang w:eastAsia="en-GB"/>
        </w:rPr>
        <w:t xml:space="preserve">tells </w:t>
      </w:r>
      <w:r w:rsidR="00A03388">
        <w:rPr>
          <w:lang w:eastAsia="en-GB"/>
        </w:rPr>
        <w:t xml:space="preserve">lies about you.  </w:t>
      </w:r>
    </w:p>
    <w:p w14:paraId="42DFFF4C" w14:textId="2651F176" w:rsidR="00C30713" w:rsidRDefault="00A03388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173C5566" w14:textId="4F885C8E" w:rsidR="00C61B7C" w:rsidRDefault="00A03388" w:rsidP="0014186C">
      <w:r w:rsidRPr="00A03388">
        <w:rPr>
          <w:b/>
          <w:bCs/>
          <w:noProof/>
        </w:rPr>
        <w:lastRenderedPageBreak/>
        <w:drawing>
          <wp:anchor distT="0" distB="0" distL="114300" distR="114300" simplePos="0" relativeHeight="251885568" behindDoc="0" locked="0" layoutInCell="1" allowOverlap="1" wp14:anchorId="0B5D4CFD" wp14:editId="7A8037C7">
            <wp:simplePos x="0" y="0"/>
            <wp:positionH relativeFrom="column">
              <wp:posOffset>-238166</wp:posOffset>
            </wp:positionH>
            <wp:positionV relativeFrom="paragraph">
              <wp:posOffset>0</wp:posOffset>
            </wp:positionV>
            <wp:extent cx="2009140" cy="2009140"/>
            <wp:effectExtent l="0" t="0" r="0" b="0"/>
            <wp:wrapThrough wrapText="bothSides">
              <wp:wrapPolygon edited="0">
                <wp:start x="6963" y="614"/>
                <wp:lineTo x="3482" y="2253"/>
                <wp:lineTo x="2458" y="3072"/>
                <wp:lineTo x="2458" y="4301"/>
                <wp:lineTo x="1434" y="5939"/>
                <wp:lineTo x="614" y="7373"/>
                <wp:lineTo x="205" y="10855"/>
                <wp:lineTo x="2048" y="14131"/>
                <wp:lineTo x="2253" y="18637"/>
                <wp:lineTo x="5325" y="20685"/>
                <wp:lineTo x="7168" y="21300"/>
                <wp:lineTo x="9011" y="21300"/>
                <wp:lineTo x="19252" y="20685"/>
                <wp:lineTo x="20685" y="19456"/>
                <wp:lineTo x="20480" y="14131"/>
                <wp:lineTo x="21300" y="8807"/>
                <wp:lineTo x="21300" y="6349"/>
                <wp:lineTo x="19661" y="4301"/>
                <wp:lineTo x="20071" y="2662"/>
                <wp:lineTo x="17613" y="2048"/>
                <wp:lineTo x="8807" y="614"/>
                <wp:lineTo x="6963" y="614"/>
              </wp:wrapPolygon>
            </wp:wrapThrough>
            <wp:docPr id="186797812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7812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8EC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4BA2DE3B" wp14:editId="34E1C2BF">
                <wp:simplePos x="0" y="0"/>
                <wp:positionH relativeFrom="column">
                  <wp:posOffset>2203704</wp:posOffset>
                </wp:positionH>
                <wp:positionV relativeFrom="paragraph">
                  <wp:posOffset>-109728</wp:posOffset>
                </wp:positionV>
                <wp:extent cx="3505200" cy="4626864"/>
                <wp:effectExtent l="0" t="0" r="0" b="2540"/>
                <wp:wrapNone/>
                <wp:docPr id="952894976" name="Rectangle 952894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626864"/>
                        </a:xfrm>
                        <a:prstGeom prst="rect">
                          <a:avLst/>
                        </a:prstGeom>
                        <a:solidFill>
                          <a:srgbClr val="FCB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E2019" id="Rectangle 952894976" o:spid="_x0000_s1026" style="position:absolute;margin-left:173.5pt;margin-top:-8.65pt;width:276pt;height:364.3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" fillcolor="#fcbaef" stroked="f" strokeweight="1pt"/>
            </w:pict>
          </mc:Fallback>
        </mc:AlternateContent>
      </w:r>
      <w:r w:rsidR="00C61B7C">
        <w:rPr>
          <w:b/>
          <w:bCs/>
        </w:rPr>
        <w:t xml:space="preserve">Diversity </w:t>
      </w:r>
      <w:r w:rsidR="00C61B7C">
        <w:t>means all the things that make people different from each other like their:</w:t>
      </w:r>
    </w:p>
    <w:p w14:paraId="331A1611" w14:textId="6A91A469" w:rsidR="00C61B7C" w:rsidRDefault="00595530" w:rsidP="00C61B7C">
      <w:pPr>
        <w:pStyle w:val="Listtoplevel"/>
      </w:pPr>
      <w:r>
        <w:t xml:space="preserve">culture </w:t>
      </w:r>
    </w:p>
    <w:p w14:paraId="5C0E6658" w14:textId="0DFA2F6D" w:rsidR="00C61B7C" w:rsidRDefault="00E47DC3" w:rsidP="00C61B7C">
      <w:pPr>
        <w:pStyle w:val="Listtoplevel"/>
      </w:pPr>
      <w:r w:rsidRPr="00E47DC3">
        <w:drawing>
          <wp:anchor distT="0" distB="0" distL="114300" distR="114300" simplePos="0" relativeHeight="251887616" behindDoc="0" locked="0" layoutInCell="1" allowOverlap="1" wp14:anchorId="561CC263" wp14:editId="53F8ECC8">
            <wp:simplePos x="0" y="0"/>
            <wp:positionH relativeFrom="column">
              <wp:posOffset>-180246</wp:posOffset>
            </wp:positionH>
            <wp:positionV relativeFrom="paragraph">
              <wp:posOffset>693076</wp:posOffset>
            </wp:positionV>
            <wp:extent cx="1948180" cy="1948180"/>
            <wp:effectExtent l="0" t="0" r="0" b="0"/>
            <wp:wrapThrough wrapText="bothSides">
              <wp:wrapPolygon edited="0">
                <wp:start x="16052" y="0"/>
                <wp:lineTo x="4435" y="845"/>
                <wp:lineTo x="2323" y="1478"/>
                <wp:lineTo x="2535" y="3591"/>
                <wp:lineTo x="1478" y="3591"/>
                <wp:lineTo x="211" y="5492"/>
                <wp:lineTo x="422" y="10349"/>
                <wp:lineTo x="1267" y="13729"/>
                <wp:lineTo x="422" y="17953"/>
                <wp:lineTo x="2323" y="19432"/>
                <wp:lineTo x="4858" y="20488"/>
                <wp:lineTo x="5280" y="21332"/>
                <wp:lineTo x="6548" y="21332"/>
                <wp:lineTo x="9716" y="21332"/>
                <wp:lineTo x="17531" y="20488"/>
                <wp:lineTo x="20276" y="19220"/>
                <wp:lineTo x="20910" y="7392"/>
                <wp:lineTo x="20699" y="6970"/>
                <wp:lineTo x="19854" y="3379"/>
                <wp:lineTo x="18587" y="1056"/>
                <wp:lineTo x="17742" y="0"/>
                <wp:lineTo x="16052" y="0"/>
              </wp:wrapPolygon>
            </wp:wrapThrough>
            <wp:docPr id="148952844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2844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530">
        <w:t xml:space="preserve">age </w:t>
      </w:r>
    </w:p>
    <w:p w14:paraId="050C1EFD" w14:textId="7BB2E5DF" w:rsidR="001D15D3" w:rsidRDefault="00595530" w:rsidP="00E47DC3">
      <w:pPr>
        <w:pStyle w:val="Listtoplevel"/>
      </w:pPr>
      <w:r>
        <w:t xml:space="preserve">religion </w:t>
      </w:r>
    </w:p>
    <w:p w14:paraId="48754457" w14:textId="77777777" w:rsidR="00477E19" w:rsidRPr="00A93AC9" w:rsidRDefault="00477E19" w:rsidP="001D15D3">
      <w:pPr>
        <w:pStyle w:val="Listtoplevel"/>
        <w:rPr>
          <w:b/>
          <w:bCs/>
        </w:rPr>
      </w:pPr>
      <w:r w:rsidRPr="00A93AC9">
        <w:rPr>
          <w:b/>
          <w:bCs/>
        </w:rPr>
        <w:t xml:space="preserve">sexuality </w:t>
      </w:r>
    </w:p>
    <w:p w14:paraId="5EA53087" w14:textId="52CC9BCB" w:rsidR="002C3861" w:rsidRPr="00477E19" w:rsidRDefault="00595530" w:rsidP="00477E19">
      <w:pPr>
        <w:pStyle w:val="Listtoplevel"/>
        <w:rPr>
          <w:b/>
          <w:bCs/>
        </w:rPr>
      </w:pPr>
      <w:r w:rsidRPr="00477E19">
        <w:rPr>
          <w:b/>
          <w:bCs/>
        </w:rPr>
        <w:t>gender</w:t>
      </w:r>
      <w:r w:rsidR="002C3861">
        <w:t>.</w:t>
      </w:r>
    </w:p>
    <w:p w14:paraId="4634B861" w14:textId="5835CCE7" w:rsidR="00477E19" w:rsidRDefault="00A93AC9" w:rsidP="00477E19">
      <w:pPr>
        <w:rPr>
          <w:rFonts w:eastAsia="Times New Roman" w:cs="Times New Roman"/>
          <w:b/>
          <w:bCs/>
          <w:noProof/>
          <w:szCs w:val="22"/>
          <w:lang w:val="en-GB"/>
        </w:rPr>
      </w:pPr>
      <w:r w:rsidRPr="00A93AC9">
        <w:rPr>
          <w:b/>
          <w:bCs/>
          <w:noProof/>
        </w:rPr>
        <w:drawing>
          <wp:anchor distT="0" distB="0" distL="114300" distR="114300" simplePos="0" relativeHeight="251910144" behindDoc="0" locked="0" layoutInCell="1" allowOverlap="1" wp14:anchorId="0C842939" wp14:editId="0FA094DE">
            <wp:simplePos x="0" y="0"/>
            <wp:positionH relativeFrom="column">
              <wp:posOffset>-134763</wp:posOffset>
            </wp:positionH>
            <wp:positionV relativeFrom="paragraph">
              <wp:posOffset>367030</wp:posOffset>
            </wp:positionV>
            <wp:extent cx="1740310" cy="1740310"/>
            <wp:effectExtent l="0" t="0" r="0" b="0"/>
            <wp:wrapNone/>
            <wp:docPr id="91204116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4116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0310" cy="174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3E4B6" w14:textId="5A61A08E" w:rsidR="00477E19" w:rsidRDefault="00A93AC9" w:rsidP="00477E19">
      <w:pPr>
        <w:rPr>
          <w:rFonts w:eastAsia="Times New Roman" w:cs="Times New Roman"/>
          <w:b/>
          <w:bCs/>
          <w:noProof/>
          <w:szCs w:val="22"/>
          <w:lang w:val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21F4E2A1" wp14:editId="1E7BC4D1">
                <wp:simplePos x="0" y="0"/>
                <wp:positionH relativeFrom="column">
                  <wp:posOffset>2182761</wp:posOffset>
                </wp:positionH>
                <wp:positionV relativeFrom="paragraph">
                  <wp:posOffset>90846</wp:posOffset>
                </wp:positionV>
                <wp:extent cx="3505200" cy="3450508"/>
                <wp:effectExtent l="0" t="0" r="0" b="0"/>
                <wp:wrapNone/>
                <wp:docPr id="868692360" name="Rectangle 86869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450508"/>
                        </a:xfrm>
                        <a:prstGeom prst="rect">
                          <a:avLst/>
                        </a:prstGeom>
                        <a:solidFill>
                          <a:srgbClr val="FCB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45C82" id="Rectangle 868692360" o:spid="_x0000_s1026" style="position:absolute;margin-left:171.85pt;margin-top:7.15pt;width:276pt;height:271.7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" fillcolor="#fcbaef" stroked="f" strokeweight="1pt"/>
            </w:pict>
          </mc:Fallback>
        </mc:AlternateContent>
      </w:r>
    </w:p>
    <w:p w14:paraId="67668DDA" w14:textId="79077BFE" w:rsidR="00A93AC9" w:rsidRDefault="00A93AC9" w:rsidP="00477E19">
      <w:r w:rsidRPr="00A93AC9">
        <w:rPr>
          <w:b/>
          <w:bCs/>
        </w:rPr>
        <w:t>Sexuality</w:t>
      </w:r>
      <w:r>
        <w:t xml:space="preserve"> is things like:</w:t>
      </w:r>
    </w:p>
    <w:p w14:paraId="7699A182" w14:textId="434B20E8" w:rsidR="00A93AC9" w:rsidRDefault="00A93AC9" w:rsidP="00A93AC9">
      <w:pPr>
        <w:pStyle w:val="ListParagraph"/>
        <w:numPr>
          <w:ilvl w:val="0"/>
          <w:numId w:val="20"/>
        </w:numPr>
        <w:ind w:left="4253" w:hanging="567"/>
      </w:pPr>
      <w:r>
        <w:t>who you are attracted to</w:t>
      </w:r>
    </w:p>
    <w:p w14:paraId="49A93314" w14:textId="06E3FE30" w:rsidR="00A93AC9" w:rsidRDefault="00A93AC9" w:rsidP="00A93AC9">
      <w:pPr>
        <w:pStyle w:val="ListParagraph"/>
        <w:numPr>
          <w:ilvl w:val="0"/>
          <w:numId w:val="20"/>
        </w:numPr>
        <w:ind w:left="4253" w:hanging="567"/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3E88A0A9" wp14:editId="0D3A5A4C">
            <wp:simplePos x="0" y="0"/>
            <wp:positionH relativeFrom="column">
              <wp:posOffset>-265676</wp:posOffset>
            </wp:positionH>
            <wp:positionV relativeFrom="paragraph">
              <wp:posOffset>769989</wp:posOffset>
            </wp:positionV>
            <wp:extent cx="190627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370" y="21268"/>
                <wp:lineTo x="21370" y="0"/>
                <wp:lineTo x="0" y="0"/>
              </wp:wrapPolygon>
            </wp:wrapThrough>
            <wp:docPr id="8255982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5982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who you want to be in a relationship with </w:t>
      </w:r>
    </w:p>
    <w:p w14:paraId="2E9596A9" w14:textId="4190EDF3" w:rsidR="00477E19" w:rsidRPr="00A93AC9" w:rsidRDefault="00A93AC9" w:rsidP="00A93AC9">
      <w:pPr>
        <w:pStyle w:val="ListParagraph"/>
        <w:numPr>
          <w:ilvl w:val="0"/>
          <w:numId w:val="20"/>
        </w:numPr>
        <w:ind w:left="4253" w:right="237" w:hanging="567"/>
        <w:rPr>
          <w:rFonts w:eastAsia="Times New Roman" w:cs="Times New Roman"/>
          <w:b/>
          <w:bCs/>
          <w:noProof/>
        </w:rPr>
      </w:pPr>
      <w:r>
        <w:t>if you want to be in a relationship or not.</w:t>
      </w:r>
    </w:p>
    <w:p w14:paraId="0E9C7C70" w14:textId="183C3123" w:rsidR="00477E19" w:rsidRDefault="00477E19" w:rsidP="00477E19">
      <w:pPr>
        <w:rPr>
          <w:rFonts w:eastAsia="Times New Roman" w:cs="Times New Roman"/>
          <w:b/>
          <w:bCs/>
          <w:noProof/>
          <w:szCs w:val="22"/>
          <w:lang w:val="en-GB"/>
        </w:rPr>
      </w:pPr>
    </w:p>
    <w:p w14:paraId="5CFE9DDF" w14:textId="7A130B1E" w:rsidR="00477E19" w:rsidRDefault="00477E19" w:rsidP="00477E19">
      <w:pPr>
        <w:rPr>
          <w:rFonts w:eastAsia="Times New Roman" w:cs="Times New Roman"/>
          <w:b/>
          <w:bCs/>
          <w:noProof/>
          <w:szCs w:val="22"/>
          <w:lang w:val="en-GB"/>
        </w:rPr>
      </w:pPr>
    </w:p>
    <w:p w14:paraId="53ACCCF0" w14:textId="45501B37" w:rsidR="001C0FCE" w:rsidRDefault="0093435B" w:rsidP="001C0FCE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100FBAD0" wp14:editId="6C74B530">
                <wp:simplePos x="0" y="0"/>
                <wp:positionH relativeFrom="column">
                  <wp:posOffset>2137410</wp:posOffset>
                </wp:positionH>
                <wp:positionV relativeFrom="paragraph">
                  <wp:posOffset>-117654</wp:posOffset>
                </wp:positionV>
                <wp:extent cx="3505200" cy="2575560"/>
                <wp:effectExtent l="0" t="0" r="0" b="0"/>
                <wp:wrapNone/>
                <wp:docPr id="351497711" name="Rectangle 351497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575560"/>
                        </a:xfrm>
                        <a:prstGeom prst="rect">
                          <a:avLst/>
                        </a:prstGeom>
                        <a:solidFill>
                          <a:srgbClr val="FCB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C0B1A" id="Rectangle 351497711" o:spid="_x0000_s1026" style="position:absolute;margin-left:168.3pt;margin-top:-9.25pt;width:276pt;height:202.8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" fillcolor="#fcbaef" stroked="f" strokeweight="1pt"/>
            </w:pict>
          </mc:Fallback>
        </mc:AlternateContent>
      </w:r>
      <w:r w:rsidR="001C0FCE">
        <w:rPr>
          <w:noProof/>
        </w:rPr>
        <w:drawing>
          <wp:anchor distT="0" distB="0" distL="114300" distR="114300" simplePos="0" relativeHeight="251916288" behindDoc="0" locked="0" layoutInCell="1" allowOverlap="1" wp14:anchorId="3E218E78" wp14:editId="2D30D942">
            <wp:simplePos x="0" y="0"/>
            <wp:positionH relativeFrom="margin">
              <wp:align>left</wp:align>
            </wp:positionH>
            <wp:positionV relativeFrom="paragraph">
              <wp:posOffset>265082</wp:posOffset>
            </wp:positionV>
            <wp:extent cx="1798955" cy="1798955"/>
            <wp:effectExtent l="0" t="0" r="0" b="0"/>
            <wp:wrapTight wrapText="bothSides">
              <wp:wrapPolygon edited="0">
                <wp:start x="7091" y="0"/>
                <wp:lineTo x="3660" y="1601"/>
                <wp:lineTo x="2059" y="2974"/>
                <wp:lineTo x="0" y="6633"/>
                <wp:lineTo x="0" y="7777"/>
                <wp:lineTo x="915" y="10979"/>
                <wp:lineTo x="915" y="13267"/>
                <wp:lineTo x="1601" y="14639"/>
                <wp:lineTo x="2516" y="14639"/>
                <wp:lineTo x="2974" y="20586"/>
                <wp:lineTo x="4117" y="21272"/>
                <wp:lineTo x="7319" y="21272"/>
                <wp:lineTo x="15096" y="21272"/>
                <wp:lineTo x="18527" y="21272"/>
                <wp:lineTo x="19900" y="20357"/>
                <wp:lineTo x="20128" y="5947"/>
                <wp:lineTo x="17612" y="3888"/>
                <wp:lineTo x="14868" y="3660"/>
                <wp:lineTo x="15783" y="1601"/>
                <wp:lineTo x="13953" y="686"/>
                <wp:lineTo x="8921" y="0"/>
                <wp:lineTo x="7091" y="0"/>
              </wp:wrapPolygon>
            </wp:wrapTight>
            <wp:docPr id="305789885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89885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FCE">
        <w:rPr>
          <w:b/>
          <w:bCs/>
        </w:rPr>
        <w:t xml:space="preserve">Gender </w:t>
      </w:r>
      <w:r w:rsidR="001C0FCE">
        <w:t>is if you are:</w:t>
      </w:r>
    </w:p>
    <w:p w14:paraId="273EF426" w14:textId="77777777" w:rsidR="001C0FCE" w:rsidRDefault="001C0FCE" w:rsidP="001C0FCE">
      <w:pPr>
        <w:pStyle w:val="Listtoplevel"/>
      </w:pPr>
      <w:r>
        <w:t>a woman</w:t>
      </w:r>
    </w:p>
    <w:p w14:paraId="35290AEE" w14:textId="77777777" w:rsidR="001C0FCE" w:rsidRDefault="001C0FCE" w:rsidP="001C0FCE">
      <w:pPr>
        <w:pStyle w:val="Listtoplevel"/>
      </w:pPr>
      <w:r>
        <w:t>a man</w:t>
      </w:r>
    </w:p>
    <w:p w14:paraId="02951DFD" w14:textId="77777777" w:rsidR="001C0FCE" w:rsidRDefault="001C0FCE" w:rsidP="001C0FCE">
      <w:pPr>
        <w:pStyle w:val="Listtoplevel"/>
      </w:pPr>
      <w:r>
        <w:t>another gender like nonbinary.</w:t>
      </w:r>
    </w:p>
    <w:p w14:paraId="2DAC1800" w14:textId="77777777" w:rsidR="001C0FCE" w:rsidRDefault="001C0FCE" w:rsidP="001C0FCE"/>
    <w:p w14:paraId="410F0A9A" w14:textId="1665AD85" w:rsidR="00477E19" w:rsidRDefault="00477E19" w:rsidP="009C3941"/>
    <w:p w14:paraId="59D754A4" w14:textId="251C56B5" w:rsidR="00A93AC9" w:rsidRDefault="00A93AC9">
      <w:pPr>
        <w:spacing w:line="240" w:lineRule="auto"/>
        <w:ind w:left="0"/>
      </w:pPr>
    </w:p>
    <w:p w14:paraId="575C1B03" w14:textId="74436DC7" w:rsidR="00427308" w:rsidRDefault="00477E19" w:rsidP="009C3941"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042E5C5" wp14:editId="53A1AF50">
                <wp:simplePos x="0" y="0"/>
                <wp:positionH relativeFrom="column">
                  <wp:posOffset>-374650</wp:posOffset>
                </wp:positionH>
                <wp:positionV relativeFrom="paragraph">
                  <wp:posOffset>-227473</wp:posOffset>
                </wp:positionV>
                <wp:extent cx="2202180" cy="1049020"/>
                <wp:effectExtent l="0" t="0" r="7620" b="0"/>
                <wp:wrapNone/>
                <wp:docPr id="2002422149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80" cy="1049020"/>
                          <a:chOff x="0" y="0"/>
                          <a:chExt cx="1827800" cy="876300"/>
                        </a:xfrm>
                      </wpg:grpSpPr>
                      <pic:pic xmlns:pic="http://schemas.openxmlformats.org/drawingml/2006/picture">
                        <pic:nvPicPr>
                          <pic:cNvPr id="203039803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50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9293303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FBF8B" id="Group 1" o:spid="_x0000_s1026" alt="&quot;&quot;" style="position:absolute;margin-left:-29.5pt;margin-top:-17.9pt;width:173.4pt;height:82.6pt;z-index:251870208;mso-width-relative:margin;mso-height-relative:margin" coordsize="18278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9515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">
                  <v:imagedata r:id="rId25" o:title=""/>
                </v:shape>
                <v:shape id="Picture 1" o:spid="_x0000_s1028" type="#_x0000_t75" style="position:absolute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">
                  <v:imagedata r:id="rId26" o:title=""/>
                </v:shape>
              </v:group>
            </w:pict>
          </mc:Fallback>
        </mc:AlternateContent>
      </w:r>
      <w:r w:rsidR="00A03388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651A34E0" wp14:editId="7CCF7909">
                <wp:simplePos x="0" y="0"/>
                <wp:positionH relativeFrom="column">
                  <wp:posOffset>2159000</wp:posOffset>
                </wp:positionH>
                <wp:positionV relativeFrom="paragraph">
                  <wp:posOffset>-134128</wp:posOffset>
                </wp:positionV>
                <wp:extent cx="3505200" cy="958673"/>
                <wp:effectExtent l="0" t="0" r="0" b="0"/>
                <wp:wrapNone/>
                <wp:docPr id="1737886526" name="Rectangle 1737886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9586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86FCF" id="Rectangle 1737886526" o:spid="_x0000_s1026" style="position:absolute;margin-left:170pt;margin-top:-10.55pt;width:276pt;height:75.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" fillcolor="#fff2cc [663]" stroked="f" strokeweight="1pt"/>
            </w:pict>
          </mc:Fallback>
        </mc:AlternateContent>
      </w:r>
      <w:r w:rsidR="009C3941">
        <w:t>This year P</w:t>
      </w:r>
      <w:r w:rsidR="00427308">
        <w:t xml:space="preserve">ink </w:t>
      </w:r>
      <w:r w:rsidR="009C3941">
        <w:t>S</w:t>
      </w:r>
      <w:r w:rsidR="00427308">
        <w:t xml:space="preserve">hirt </w:t>
      </w:r>
      <w:r w:rsidR="009C3941">
        <w:t>D</w:t>
      </w:r>
      <w:r w:rsidR="00427308">
        <w:t>ay</w:t>
      </w:r>
      <w:r w:rsidR="009C3941">
        <w:t xml:space="preserve"> </w:t>
      </w:r>
      <w:r w:rsidR="00883AD3">
        <w:t>is</w:t>
      </w:r>
      <w:r w:rsidR="009C3941">
        <w:t xml:space="preserve"> on </w:t>
      </w:r>
    </w:p>
    <w:p w14:paraId="70089B15" w14:textId="245176F5" w:rsidR="00477E19" w:rsidRDefault="009C3941" w:rsidP="009C3941">
      <w:pPr>
        <w:rPr>
          <w:noProof/>
        </w:rPr>
      </w:pPr>
      <w:r>
        <w:rPr>
          <w:b/>
          <w:bCs/>
        </w:rPr>
        <w:t>Friday</w:t>
      </w:r>
      <w:r w:rsidR="00A03388">
        <w:rPr>
          <w:b/>
          <w:bCs/>
        </w:rPr>
        <w:t xml:space="preserve"> </w:t>
      </w:r>
      <w:r>
        <w:rPr>
          <w:b/>
          <w:bCs/>
        </w:rPr>
        <w:t>17 May 2024</w:t>
      </w:r>
      <w:r>
        <w:t>.</w:t>
      </w:r>
      <w:r w:rsidR="00A03388" w:rsidRPr="00A03388">
        <w:rPr>
          <w:noProof/>
        </w:rPr>
        <w:t xml:space="preserve"> </w:t>
      </w:r>
    </w:p>
    <w:p w14:paraId="4757D390" w14:textId="04F3EF60" w:rsidR="00477E19" w:rsidRDefault="00477E19" w:rsidP="009C3941"/>
    <w:p w14:paraId="5B032692" w14:textId="7E96C78F" w:rsidR="00477E19" w:rsidRDefault="00477E19" w:rsidP="009C3941">
      <w:r>
        <w:rPr>
          <w:noProof/>
        </w:rPr>
        <w:drawing>
          <wp:anchor distT="0" distB="0" distL="114300" distR="114300" simplePos="0" relativeHeight="251904000" behindDoc="0" locked="0" layoutInCell="1" allowOverlap="1" wp14:anchorId="33C2B7DA" wp14:editId="3E633A77">
            <wp:simplePos x="0" y="0"/>
            <wp:positionH relativeFrom="margin">
              <wp:posOffset>-147484</wp:posOffset>
            </wp:positionH>
            <wp:positionV relativeFrom="paragraph">
              <wp:posOffset>186834</wp:posOffset>
            </wp:positionV>
            <wp:extent cx="1675130" cy="2329815"/>
            <wp:effectExtent l="0" t="0" r="1270" b="0"/>
            <wp:wrapThrough wrapText="bothSides">
              <wp:wrapPolygon edited="0">
                <wp:start x="0" y="0"/>
                <wp:lineTo x="0" y="21370"/>
                <wp:lineTo x="21371" y="21370"/>
                <wp:lineTo x="21371" y="0"/>
                <wp:lineTo x="0" y="0"/>
              </wp:wrapPolygon>
            </wp:wrapThrough>
            <wp:docPr id="92355140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5140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9" t="14927" r="48786" b="27432"/>
                    <a:stretch/>
                  </pic:blipFill>
                  <pic:spPr bwMode="auto">
                    <a:xfrm>
                      <a:off x="0" y="0"/>
                      <a:ext cx="167513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5EA76" w14:textId="773053EC" w:rsidR="009C3941" w:rsidRDefault="00477E19" w:rsidP="009C3941">
      <w:r>
        <w:t>Pink Shirt Day has happened in Aotearoa New Zealand every year since 2009.</w:t>
      </w:r>
    </w:p>
    <w:p w14:paraId="2275C355" w14:textId="70B44827" w:rsidR="009C3941" w:rsidRDefault="00477E19" w:rsidP="00A93AC9">
      <w:pPr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t xml:space="preserve"> </w:t>
      </w:r>
    </w:p>
    <w:p w14:paraId="07E6C5C6" w14:textId="77777777" w:rsidR="00A93AC9" w:rsidRDefault="00A93AC9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1024F84" w14:textId="4F40E6E5" w:rsidR="00124EA8" w:rsidRDefault="00A03388" w:rsidP="00124EA8">
      <w:pPr>
        <w:pStyle w:val="Heading1"/>
      </w:pPr>
      <w:r>
        <w:lastRenderedPageBreak/>
        <w:t>H</w:t>
      </w:r>
      <w:r w:rsidR="00C855B0">
        <w:t xml:space="preserve">ow </w:t>
      </w:r>
      <w:r w:rsidR="00853782">
        <w:t>you can</w:t>
      </w:r>
      <w:r w:rsidR="00C855B0">
        <w:t xml:space="preserve"> take part in Pink Shirt Day</w:t>
      </w:r>
    </w:p>
    <w:p w14:paraId="60B15098" w14:textId="0867F46A" w:rsidR="00124EA8" w:rsidRDefault="00124EA8" w:rsidP="00124EA8"/>
    <w:p w14:paraId="3411C1F4" w14:textId="77777777" w:rsidR="004D5B4B" w:rsidRDefault="004D5B4B" w:rsidP="00124EA8"/>
    <w:p w14:paraId="39E92ED1" w14:textId="0F45A139" w:rsidR="004D244F" w:rsidRDefault="004D5B4B" w:rsidP="009E0EC7">
      <w:r>
        <w:rPr>
          <w:noProof/>
        </w:rPr>
        <w:drawing>
          <wp:anchor distT="0" distB="0" distL="114300" distR="114300" simplePos="0" relativeHeight="251838464" behindDoc="0" locked="0" layoutInCell="1" allowOverlap="1" wp14:anchorId="5F502A65" wp14:editId="7FC6CC28">
            <wp:simplePos x="0" y="0"/>
            <wp:positionH relativeFrom="column">
              <wp:posOffset>-68190</wp:posOffset>
            </wp:positionH>
            <wp:positionV relativeFrom="paragraph">
              <wp:posOffset>56453</wp:posOffset>
            </wp:positionV>
            <wp:extent cx="1682928" cy="2104244"/>
            <wp:effectExtent l="0" t="0" r="0" b="0"/>
            <wp:wrapNone/>
            <wp:docPr id="1002541823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41823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928" cy="210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44F">
        <w:t xml:space="preserve">There are </w:t>
      </w:r>
      <w:r w:rsidR="005762C1">
        <w:t xml:space="preserve">different </w:t>
      </w:r>
      <w:r w:rsidR="004D244F">
        <w:t>ways you can take part in P</w:t>
      </w:r>
      <w:r w:rsidR="00E47DC3">
        <w:t xml:space="preserve">ink </w:t>
      </w:r>
      <w:r w:rsidR="004D244F">
        <w:t>S</w:t>
      </w:r>
      <w:r w:rsidR="00E47DC3">
        <w:t xml:space="preserve">hirt </w:t>
      </w:r>
      <w:r w:rsidR="004D244F">
        <w:t>D</w:t>
      </w:r>
      <w:r w:rsidR="00E47DC3">
        <w:t>ay</w:t>
      </w:r>
      <w:r w:rsidR="004D244F">
        <w:t xml:space="preserve"> like:</w:t>
      </w:r>
    </w:p>
    <w:p w14:paraId="5D3BD448" w14:textId="21D538FB" w:rsidR="004D244F" w:rsidRDefault="00DF39B7" w:rsidP="002F79FA">
      <w:pPr>
        <w:pStyle w:val="Listtoplevel"/>
      </w:pPr>
      <w:r>
        <w:t>wear</w:t>
      </w:r>
      <w:r w:rsidR="00734EF5">
        <w:t>ing</w:t>
      </w:r>
      <w:r>
        <w:t xml:space="preserve"> a pink t-shirt</w:t>
      </w:r>
      <w:r w:rsidR="00E47DC3">
        <w:t xml:space="preserve"> / top</w:t>
      </w:r>
      <w:r>
        <w:t xml:space="preserve"> </w:t>
      </w:r>
    </w:p>
    <w:p w14:paraId="6046134E" w14:textId="2DBED87D" w:rsidR="00DF39B7" w:rsidRDefault="00DF39B7" w:rsidP="002F79FA">
      <w:pPr>
        <w:pStyle w:val="Listtoplevel"/>
      </w:pPr>
      <w:r>
        <w:t>hav</w:t>
      </w:r>
      <w:r w:rsidR="00BD5504">
        <w:t>ing</w:t>
      </w:r>
      <w:r>
        <w:t xml:space="preserve"> an event to raise money for P</w:t>
      </w:r>
      <w:r w:rsidR="00E47DC3">
        <w:t xml:space="preserve">ink </w:t>
      </w:r>
      <w:r>
        <w:t>S</w:t>
      </w:r>
      <w:r w:rsidR="00E47DC3">
        <w:t xml:space="preserve">hirt </w:t>
      </w:r>
      <w:r>
        <w:t>D</w:t>
      </w:r>
      <w:r w:rsidR="00E47DC3">
        <w:t>ay</w:t>
      </w:r>
      <w:r w:rsidR="002F79FA">
        <w:t>.</w:t>
      </w:r>
    </w:p>
    <w:p w14:paraId="16AB1947" w14:textId="17B69041" w:rsidR="002F79FA" w:rsidRDefault="002F79FA" w:rsidP="002F79FA"/>
    <w:p w14:paraId="657E579C" w14:textId="51C8D70B" w:rsidR="002F79FA" w:rsidRPr="00124EA8" w:rsidRDefault="000549E8" w:rsidP="002F79FA">
      <w:r w:rsidRPr="00A96CA5">
        <w:rPr>
          <w:noProof/>
        </w:rPr>
        <w:drawing>
          <wp:anchor distT="0" distB="0" distL="114300" distR="114300" simplePos="0" relativeHeight="251840512" behindDoc="0" locked="0" layoutInCell="1" allowOverlap="1" wp14:anchorId="5E451149" wp14:editId="08930E13">
            <wp:simplePos x="0" y="0"/>
            <wp:positionH relativeFrom="column">
              <wp:posOffset>50800</wp:posOffset>
            </wp:positionH>
            <wp:positionV relativeFrom="paragraph">
              <wp:posOffset>344313</wp:posOffset>
            </wp:positionV>
            <wp:extent cx="1371600" cy="1430900"/>
            <wp:effectExtent l="0" t="0" r="0" b="0"/>
            <wp:wrapNone/>
            <wp:docPr id="59239306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9306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B33A9" w14:textId="4603D7C9" w:rsidR="009D3601" w:rsidRDefault="00E47DC3" w:rsidP="002F79FA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find m</w:t>
      </w:r>
      <w:r w:rsidR="009D3601">
        <w:rPr>
          <w:rFonts w:eastAsia="Times New Roman"/>
          <w:shd w:val="clear" w:color="auto" w:fill="FFFFFF"/>
          <w:lang w:eastAsia="en-GB"/>
        </w:rPr>
        <w:t>ore ideas on the P</w:t>
      </w:r>
      <w:r>
        <w:rPr>
          <w:rFonts w:eastAsia="Times New Roman"/>
          <w:shd w:val="clear" w:color="auto" w:fill="FFFFFF"/>
          <w:lang w:eastAsia="en-GB"/>
        </w:rPr>
        <w:t xml:space="preserve">ink </w:t>
      </w:r>
      <w:r w:rsidR="009D3601">
        <w:rPr>
          <w:rFonts w:eastAsia="Times New Roman"/>
          <w:shd w:val="clear" w:color="auto" w:fill="FFFFFF"/>
          <w:lang w:eastAsia="en-GB"/>
        </w:rPr>
        <w:t>S</w:t>
      </w:r>
      <w:r>
        <w:rPr>
          <w:rFonts w:eastAsia="Times New Roman"/>
          <w:shd w:val="clear" w:color="auto" w:fill="FFFFFF"/>
          <w:lang w:eastAsia="en-GB"/>
        </w:rPr>
        <w:t xml:space="preserve">hirt </w:t>
      </w:r>
      <w:r w:rsidR="009D3601">
        <w:rPr>
          <w:rFonts w:eastAsia="Times New Roman"/>
          <w:shd w:val="clear" w:color="auto" w:fill="FFFFFF"/>
          <w:lang w:eastAsia="en-GB"/>
        </w:rPr>
        <w:t>D</w:t>
      </w:r>
      <w:r>
        <w:rPr>
          <w:rFonts w:eastAsia="Times New Roman"/>
          <w:shd w:val="clear" w:color="auto" w:fill="FFFFFF"/>
          <w:lang w:eastAsia="en-GB"/>
        </w:rPr>
        <w:t>ay</w:t>
      </w:r>
      <w:r w:rsidR="009D3601">
        <w:rPr>
          <w:rFonts w:eastAsia="Times New Roman"/>
          <w:shd w:val="clear" w:color="auto" w:fill="FFFFFF"/>
          <w:lang w:eastAsia="en-GB"/>
        </w:rPr>
        <w:t xml:space="preserve"> website:</w:t>
      </w:r>
    </w:p>
    <w:p w14:paraId="0FD1F701" w14:textId="77777777" w:rsidR="009D3601" w:rsidRDefault="009D3601" w:rsidP="002F79FA">
      <w:pPr>
        <w:rPr>
          <w:rFonts w:eastAsia="Times New Roman"/>
          <w:shd w:val="clear" w:color="auto" w:fill="FFFFFF"/>
          <w:lang w:eastAsia="en-GB"/>
        </w:rPr>
      </w:pPr>
    </w:p>
    <w:p w14:paraId="18DCD002" w14:textId="77777777" w:rsidR="005B3FEA" w:rsidRPr="008A3374" w:rsidRDefault="005B3FEA" w:rsidP="005B3FEA">
      <w:r w:rsidRPr="00E47DC3">
        <w:rPr>
          <w:b/>
          <w:bCs/>
        </w:rPr>
        <w:t>www.</w:t>
      </w:r>
      <w:hyperlink r:id="rId30" w:history="1">
        <w:r w:rsidRPr="008A3374">
          <w:rPr>
            <w:rStyle w:val="Hyperlink"/>
            <w:b/>
            <w:bCs/>
            <w:color w:val="auto"/>
            <w:u w:val="none"/>
          </w:rPr>
          <w:t>pinkshirtday.org.nz</w:t>
        </w:r>
      </w:hyperlink>
    </w:p>
    <w:p w14:paraId="2A4CD755" w14:textId="09B5C62D" w:rsidR="009D3601" w:rsidRPr="00E47DC3" w:rsidRDefault="009D3601" w:rsidP="002F79FA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384F83BB" w14:textId="2CC9475E" w:rsidR="009D3601" w:rsidRPr="00E47DC3" w:rsidRDefault="009D3601" w:rsidP="002F79FA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79370A1C" w14:textId="40C3B1C6" w:rsidR="00E47DC3" w:rsidRDefault="00E47DC3" w:rsidP="002F79FA">
      <w:pPr>
        <w:rPr>
          <w:rFonts w:eastAsia="Times New Roman"/>
          <w:shd w:val="clear" w:color="auto" w:fill="FFFFFF"/>
          <w:lang w:eastAsia="en-GB"/>
        </w:rPr>
      </w:pPr>
      <w:r w:rsidRPr="00E47DC3">
        <w:rPr>
          <w:noProof/>
          <w:sz w:val="28"/>
          <w:szCs w:val="20"/>
        </w:rPr>
        <w:drawing>
          <wp:anchor distT="0" distB="0" distL="114300" distR="114300" simplePos="0" relativeHeight="251889664" behindDoc="0" locked="0" layoutInCell="1" allowOverlap="1" wp14:anchorId="431F699A" wp14:editId="0C8FA5FA">
            <wp:simplePos x="0" y="0"/>
            <wp:positionH relativeFrom="column">
              <wp:posOffset>13970</wp:posOffset>
            </wp:positionH>
            <wp:positionV relativeFrom="paragraph">
              <wp:posOffset>172720</wp:posOffset>
            </wp:positionV>
            <wp:extent cx="1596453" cy="2004370"/>
            <wp:effectExtent l="0" t="0" r="3810" b="0"/>
            <wp:wrapNone/>
            <wp:docPr id="175965879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5879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6" r="22757"/>
                    <a:stretch/>
                  </pic:blipFill>
                  <pic:spPr bwMode="auto">
                    <a:xfrm>
                      <a:off x="0" y="0"/>
                      <a:ext cx="1596453" cy="200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251">
        <w:rPr>
          <w:rFonts w:eastAsia="Times New Roman"/>
          <w:shd w:val="clear" w:color="auto" w:fill="FFFFFF"/>
          <w:lang w:eastAsia="en-GB"/>
        </w:rPr>
        <w:t xml:space="preserve">Pink </w:t>
      </w:r>
      <w:r>
        <w:rPr>
          <w:rFonts w:eastAsia="Times New Roman"/>
          <w:shd w:val="clear" w:color="auto" w:fill="FFFFFF"/>
          <w:lang w:eastAsia="en-GB"/>
        </w:rPr>
        <w:t>Shirt Day t-shirts</w:t>
      </w:r>
      <w:r w:rsidR="00BD5251">
        <w:rPr>
          <w:rFonts w:eastAsia="Times New Roman"/>
          <w:shd w:val="clear" w:color="auto" w:fill="FFFFFF"/>
          <w:lang w:eastAsia="en-GB"/>
        </w:rPr>
        <w:t xml:space="preserve"> will be available at </w:t>
      </w:r>
      <w:r w:rsidR="00BD5251">
        <w:rPr>
          <w:rFonts w:eastAsia="Times New Roman"/>
          <w:b/>
          <w:bCs/>
          <w:shd w:val="clear" w:color="auto" w:fill="FFFFFF"/>
          <w:lang w:eastAsia="en-GB"/>
        </w:rPr>
        <w:t xml:space="preserve">Cotton On </w:t>
      </w:r>
      <w:r w:rsidR="00BD5251">
        <w:rPr>
          <w:rFonts w:eastAsia="Times New Roman"/>
          <w:shd w:val="clear" w:color="auto" w:fill="FFFFFF"/>
          <w:lang w:eastAsia="en-GB"/>
        </w:rPr>
        <w:t>shops around Aotearoa New Zealand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43538D8E" w14:textId="77777777" w:rsidR="00E47DC3" w:rsidRPr="00E47DC3" w:rsidRDefault="00E47DC3" w:rsidP="002F79FA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083DE585" w14:textId="77777777" w:rsidR="00E47DC3" w:rsidRPr="00E47DC3" w:rsidRDefault="00E47DC3" w:rsidP="002F79FA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3BE11763" w14:textId="670BA0C4" w:rsidR="00EE4613" w:rsidRDefault="00427308" w:rsidP="002F79FA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buy t</w:t>
      </w:r>
      <w:r w:rsidR="00E47DC3">
        <w:rPr>
          <w:rFonts w:eastAsia="Times New Roman"/>
          <w:shd w:val="clear" w:color="auto" w:fill="FFFFFF"/>
          <w:lang w:eastAsia="en-GB"/>
        </w:rPr>
        <w:t>hese</w:t>
      </w:r>
      <w:r>
        <w:rPr>
          <w:rFonts w:eastAsia="Times New Roman"/>
          <w:shd w:val="clear" w:color="auto" w:fill="FFFFFF"/>
          <w:lang w:eastAsia="en-GB"/>
        </w:rPr>
        <w:t xml:space="preserve"> t-shirts</w:t>
      </w:r>
      <w:r w:rsidR="00F81E98">
        <w:rPr>
          <w:rFonts w:eastAsia="Times New Roman"/>
          <w:shd w:val="clear" w:color="auto" w:fill="FFFFFF"/>
          <w:lang w:eastAsia="en-GB"/>
        </w:rPr>
        <w:t xml:space="preserve"> </w:t>
      </w:r>
      <w:r w:rsidR="003A2EB4">
        <w:rPr>
          <w:rFonts w:eastAsia="Times New Roman"/>
          <w:shd w:val="clear" w:color="auto" w:fill="FFFFFF"/>
          <w:lang w:eastAsia="en-GB"/>
        </w:rPr>
        <w:t xml:space="preserve">a </w:t>
      </w:r>
      <w:r w:rsidR="00F81E98">
        <w:rPr>
          <w:rFonts w:eastAsia="Times New Roman"/>
          <w:shd w:val="clear" w:color="auto" w:fill="FFFFFF"/>
          <w:lang w:eastAsia="en-GB"/>
        </w:rPr>
        <w:t>few weeks befo</w:t>
      </w:r>
      <w:r w:rsidR="00845F2F">
        <w:rPr>
          <w:rFonts w:eastAsia="Times New Roman"/>
          <w:shd w:val="clear" w:color="auto" w:fill="FFFFFF"/>
          <w:lang w:eastAsia="en-GB"/>
        </w:rPr>
        <w:t xml:space="preserve">re </w:t>
      </w:r>
      <w:r w:rsidR="00E47DC3">
        <w:rPr>
          <w:rFonts w:eastAsia="Times New Roman"/>
          <w:shd w:val="clear" w:color="auto" w:fill="FFFFFF"/>
          <w:lang w:eastAsia="en-GB"/>
        </w:rPr>
        <w:t>Pink Shirt Day</w:t>
      </w:r>
      <w:r w:rsidR="00845F2F">
        <w:rPr>
          <w:rFonts w:eastAsia="Times New Roman"/>
          <w:shd w:val="clear" w:color="auto" w:fill="FFFFFF"/>
          <w:lang w:eastAsia="en-GB"/>
        </w:rPr>
        <w:t>.</w:t>
      </w:r>
    </w:p>
    <w:p w14:paraId="468629E1" w14:textId="0CA7A37D" w:rsidR="00B66E68" w:rsidRDefault="00AE6B4E" w:rsidP="002F79FA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20384" behindDoc="0" locked="0" layoutInCell="1" allowOverlap="1" wp14:anchorId="16379E8C" wp14:editId="013CC42C">
            <wp:simplePos x="0" y="0"/>
            <wp:positionH relativeFrom="margin">
              <wp:posOffset>-361950</wp:posOffset>
            </wp:positionH>
            <wp:positionV relativeFrom="paragraph">
              <wp:posOffset>38100</wp:posOffset>
            </wp:positionV>
            <wp:extent cx="2432050" cy="2428875"/>
            <wp:effectExtent l="0" t="0" r="6350" b="0"/>
            <wp:wrapThrough wrapText="bothSides">
              <wp:wrapPolygon edited="0">
                <wp:start x="0" y="0"/>
                <wp:lineTo x="0" y="21346"/>
                <wp:lineTo x="21487" y="21346"/>
                <wp:lineTo x="21487" y="0"/>
                <wp:lineTo x="0" y="0"/>
              </wp:wrapPolygon>
            </wp:wrapThrough>
            <wp:docPr id="4" name="Picture 4" descr="A group of posters and stick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osters and stickers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C84" w:rsidRPr="00E47DC3">
        <w:rPr>
          <w:rFonts w:eastAsia="Times New Roman"/>
          <w:shd w:val="clear" w:color="auto" w:fill="FFFFFF"/>
          <w:lang w:eastAsia="en-GB"/>
        </w:rPr>
        <w:t xml:space="preserve">The </w:t>
      </w:r>
      <w:r>
        <w:rPr>
          <w:rFonts w:eastAsia="Times New Roman"/>
          <w:shd w:val="clear" w:color="auto" w:fill="FFFFFF"/>
          <w:lang w:eastAsia="en-GB"/>
        </w:rPr>
        <w:t xml:space="preserve">Pink Shirt Day website </w:t>
      </w:r>
      <w:r w:rsidR="00E47DC3" w:rsidRPr="00E47DC3">
        <w:rPr>
          <w:rFonts w:eastAsia="Times New Roman"/>
          <w:shd w:val="clear" w:color="auto" w:fill="FFFFFF"/>
          <w:lang w:eastAsia="en-GB"/>
        </w:rPr>
        <w:t>has</w:t>
      </w:r>
      <w:r w:rsidR="00B66E68">
        <w:rPr>
          <w:rFonts w:eastAsia="Times New Roman"/>
          <w:shd w:val="clear" w:color="auto" w:fill="FFFFFF"/>
          <w:lang w:eastAsia="en-GB"/>
        </w:rPr>
        <w:t xml:space="preserve"> free </w:t>
      </w:r>
      <w:r w:rsidR="00E47DC3">
        <w:rPr>
          <w:rFonts w:eastAsia="Times New Roman"/>
          <w:shd w:val="clear" w:color="auto" w:fill="FFFFFF"/>
          <w:lang w:eastAsia="en-GB"/>
        </w:rPr>
        <w:t>information about bullying for</w:t>
      </w:r>
      <w:r w:rsidR="00B66E68">
        <w:rPr>
          <w:rFonts w:eastAsia="Times New Roman"/>
          <w:shd w:val="clear" w:color="auto" w:fill="FFFFFF"/>
          <w:lang w:eastAsia="en-GB"/>
        </w:rPr>
        <w:t>:</w:t>
      </w:r>
    </w:p>
    <w:p w14:paraId="4C3D2EBA" w14:textId="74CB1A39" w:rsidR="00B66E68" w:rsidRDefault="00B66E68" w:rsidP="00B66E68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schools </w:t>
      </w:r>
    </w:p>
    <w:p w14:paraId="4BDD6363" w14:textId="49ECAA67" w:rsidR="00B66E68" w:rsidRDefault="00B66E68" w:rsidP="00B66E68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workplaces</w:t>
      </w:r>
    </w:p>
    <w:p w14:paraId="311E1B30" w14:textId="02672535" w:rsidR="00B66E68" w:rsidRDefault="00B66E68" w:rsidP="00427308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communities.</w:t>
      </w:r>
    </w:p>
    <w:p w14:paraId="599F4F05" w14:textId="17520484" w:rsidR="00B66E68" w:rsidRDefault="005B3FEA" w:rsidP="00B66E68">
      <w:pPr>
        <w:rPr>
          <w:shd w:val="clear" w:color="auto" w:fill="FFFFFF"/>
          <w:lang w:eastAsia="en-GB"/>
        </w:rPr>
      </w:pPr>
      <w:r w:rsidRPr="00427308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95808" behindDoc="0" locked="0" layoutInCell="1" allowOverlap="1" wp14:anchorId="5F0FE1FE" wp14:editId="4C19394D">
            <wp:simplePos x="0" y="0"/>
            <wp:positionH relativeFrom="column">
              <wp:posOffset>-258486</wp:posOffset>
            </wp:positionH>
            <wp:positionV relativeFrom="paragraph">
              <wp:posOffset>132059</wp:posOffset>
            </wp:positionV>
            <wp:extent cx="1813560" cy="1813560"/>
            <wp:effectExtent l="0" t="0" r="0" b="0"/>
            <wp:wrapThrough wrapText="bothSides">
              <wp:wrapPolygon edited="0">
                <wp:start x="7261" y="2496"/>
                <wp:lineTo x="5899" y="3630"/>
                <wp:lineTo x="4084" y="5672"/>
                <wp:lineTo x="4084" y="6580"/>
                <wp:lineTo x="1361" y="10210"/>
                <wp:lineTo x="454" y="12479"/>
                <wp:lineTo x="0" y="18832"/>
                <wp:lineTo x="21328" y="18832"/>
                <wp:lineTo x="21101" y="15655"/>
                <wp:lineTo x="20193" y="12252"/>
                <wp:lineTo x="19286" y="10210"/>
                <wp:lineTo x="18151" y="4084"/>
                <wp:lineTo x="15882" y="3176"/>
                <wp:lineTo x="8168" y="2496"/>
                <wp:lineTo x="7261" y="2496"/>
              </wp:wrapPolygon>
            </wp:wrapThrough>
            <wp:docPr id="17098140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140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33A5F" w14:textId="38762CEE" w:rsidR="00B66E68" w:rsidRDefault="00B66E68" w:rsidP="00E47DC3">
      <w:pPr>
        <w:ind w:left="0"/>
        <w:rPr>
          <w:shd w:val="clear" w:color="auto" w:fill="FFFFFF"/>
          <w:lang w:eastAsia="en-GB"/>
        </w:rPr>
      </w:pPr>
    </w:p>
    <w:p w14:paraId="742CAB42" w14:textId="391EFF88" w:rsidR="00F97551" w:rsidRDefault="00F97551" w:rsidP="00B66E68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</w:t>
      </w:r>
      <w:r w:rsidR="000C46FF">
        <w:rPr>
          <w:shd w:val="clear" w:color="auto" w:fill="FFFFFF"/>
          <w:lang w:eastAsia="en-GB"/>
        </w:rPr>
        <w:t xml:space="preserve">is </w:t>
      </w:r>
      <w:r w:rsidR="00E47DC3">
        <w:rPr>
          <w:shd w:val="clear" w:color="auto" w:fill="FFFFFF"/>
          <w:lang w:eastAsia="en-GB"/>
        </w:rPr>
        <w:t xml:space="preserve">information can be </w:t>
      </w:r>
      <w:r>
        <w:rPr>
          <w:shd w:val="clear" w:color="auto" w:fill="FFFFFF"/>
          <w:lang w:eastAsia="en-GB"/>
        </w:rPr>
        <w:t xml:space="preserve">used to </w:t>
      </w:r>
      <w:r w:rsidR="00E47DC3">
        <w:rPr>
          <w:shd w:val="clear" w:color="auto" w:fill="FFFFFF"/>
          <w:lang w:eastAsia="en-GB"/>
        </w:rPr>
        <w:t>have</w:t>
      </w:r>
      <w:r>
        <w:rPr>
          <w:shd w:val="clear" w:color="auto" w:fill="FFFFFF"/>
          <w:lang w:eastAsia="en-GB"/>
        </w:rPr>
        <w:t xml:space="preserve"> spaces that:</w:t>
      </w:r>
    </w:p>
    <w:p w14:paraId="728D891A" w14:textId="0379D10E" w:rsidR="00F97551" w:rsidRDefault="005B3FEA" w:rsidP="00F97551">
      <w:pPr>
        <w:pStyle w:val="Listtoplevel"/>
        <w:rPr>
          <w:shd w:val="clear" w:color="auto" w:fill="FFFFFF"/>
          <w:lang w:eastAsia="en-GB"/>
        </w:rPr>
      </w:pPr>
      <w:r w:rsidRPr="00427308">
        <w:rPr>
          <w:shd w:val="clear" w:color="auto" w:fill="FFFFFF"/>
          <w:lang w:eastAsia="en-GB"/>
        </w:rPr>
        <w:drawing>
          <wp:anchor distT="0" distB="0" distL="114300" distR="114300" simplePos="0" relativeHeight="251897856" behindDoc="0" locked="0" layoutInCell="1" allowOverlap="1" wp14:anchorId="51BD2CF7" wp14:editId="7EB8288B">
            <wp:simplePos x="0" y="0"/>
            <wp:positionH relativeFrom="column">
              <wp:posOffset>-219915</wp:posOffset>
            </wp:positionH>
            <wp:positionV relativeFrom="paragraph">
              <wp:posOffset>447040</wp:posOffset>
            </wp:positionV>
            <wp:extent cx="1931547" cy="1931547"/>
            <wp:effectExtent l="0" t="0" r="0" b="0"/>
            <wp:wrapNone/>
            <wp:docPr id="15917676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676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31547" cy="1931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6FF">
        <w:rPr>
          <w:shd w:val="clear" w:color="auto" w:fill="FFFFFF"/>
          <w:lang w:eastAsia="en-GB"/>
        </w:rPr>
        <w:t>welcome</w:t>
      </w:r>
      <w:r w:rsidR="00E47DC3">
        <w:rPr>
          <w:shd w:val="clear" w:color="auto" w:fill="FFFFFF"/>
          <w:lang w:eastAsia="en-GB"/>
        </w:rPr>
        <w:t xml:space="preserve"> everyone</w:t>
      </w:r>
      <w:r w:rsidR="00F97551">
        <w:rPr>
          <w:shd w:val="clear" w:color="auto" w:fill="FFFFFF"/>
          <w:lang w:eastAsia="en-GB"/>
        </w:rPr>
        <w:t xml:space="preserve"> </w:t>
      </w:r>
    </w:p>
    <w:p w14:paraId="3B7BEBCD" w14:textId="061A665E" w:rsidR="00F97551" w:rsidRDefault="00F97551" w:rsidP="00F9755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are safe</w:t>
      </w:r>
    </w:p>
    <w:p w14:paraId="7AAF839D" w14:textId="37DF65FE" w:rsidR="005762C1" w:rsidRPr="00397C84" w:rsidRDefault="00F97551" w:rsidP="00896939">
      <w:pPr>
        <w:pStyle w:val="Listtoplevel"/>
        <w:rPr>
          <w:rFonts w:eastAsia="Times New Roman"/>
          <w:shd w:val="clear" w:color="auto" w:fill="FFFFFF"/>
          <w:lang w:eastAsia="en-GB"/>
        </w:rPr>
      </w:pPr>
      <w:r w:rsidRPr="00397C84">
        <w:rPr>
          <w:shd w:val="clear" w:color="auto" w:fill="FFFFFF"/>
          <w:lang w:eastAsia="en-GB"/>
        </w:rPr>
        <w:t xml:space="preserve">do not allow bullying. </w:t>
      </w:r>
    </w:p>
    <w:p w14:paraId="6C6806C8" w14:textId="5849BBC0" w:rsidR="004D244F" w:rsidRDefault="004D244F" w:rsidP="002F79FA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A5053B5" w14:textId="23E2D4BF" w:rsidR="00A97E8E" w:rsidRDefault="00D734B8" w:rsidP="009E0EC7">
      <w:pPr>
        <w:rPr>
          <w:rFonts w:eastAsia="Times New Roman"/>
          <w:shd w:val="clear" w:color="auto" w:fill="FFFFFF"/>
          <w:lang w:eastAsia="en-GB"/>
        </w:rPr>
      </w:pPr>
      <w:r w:rsidRPr="008768D1"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51776" behindDoc="0" locked="0" layoutInCell="1" allowOverlap="1" wp14:anchorId="30BEC30D" wp14:editId="79F85A13">
            <wp:simplePos x="0" y="0"/>
            <wp:positionH relativeFrom="column">
              <wp:posOffset>88265</wp:posOffset>
            </wp:positionH>
            <wp:positionV relativeFrom="paragraph">
              <wp:posOffset>279810</wp:posOffset>
            </wp:positionV>
            <wp:extent cx="1489587" cy="1489587"/>
            <wp:effectExtent l="0" t="0" r="0" b="0"/>
            <wp:wrapNone/>
            <wp:docPr id="1265052086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52086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87" cy="148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BFF">
        <w:rPr>
          <w:rFonts w:eastAsia="Times New Roman"/>
          <w:shd w:val="clear" w:color="auto" w:fill="FFFFFF"/>
          <w:lang w:eastAsia="en-GB"/>
        </w:rPr>
        <w:t xml:space="preserve">You can sign up </w:t>
      </w:r>
      <w:r w:rsidR="00A97E8E">
        <w:rPr>
          <w:rFonts w:eastAsia="Times New Roman"/>
          <w:shd w:val="clear" w:color="auto" w:fill="FFFFFF"/>
          <w:lang w:eastAsia="en-GB"/>
        </w:rPr>
        <w:t>online for updates abou</w:t>
      </w:r>
      <w:r w:rsidR="00397C84">
        <w:rPr>
          <w:rFonts w:eastAsia="Times New Roman"/>
          <w:shd w:val="clear" w:color="auto" w:fill="FFFFFF"/>
          <w:lang w:eastAsia="en-GB"/>
        </w:rPr>
        <w:t>t:</w:t>
      </w:r>
    </w:p>
    <w:p w14:paraId="01A7F03B" w14:textId="7355BD01" w:rsidR="00A97E8E" w:rsidRDefault="00D5370E" w:rsidP="008768D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information </w:t>
      </w:r>
      <w:r w:rsidR="003A2EB4">
        <w:rPr>
          <w:shd w:val="clear" w:color="auto" w:fill="FFFFFF"/>
          <w:lang w:eastAsia="en-GB"/>
        </w:rPr>
        <w:t xml:space="preserve">on </w:t>
      </w:r>
      <w:r w:rsidR="00397C84">
        <w:rPr>
          <w:shd w:val="clear" w:color="auto" w:fill="FFFFFF"/>
          <w:lang w:eastAsia="en-GB"/>
        </w:rPr>
        <w:t>events you can run</w:t>
      </w:r>
    </w:p>
    <w:p w14:paraId="7368DFAB" w14:textId="3B864109" w:rsidR="00A97E8E" w:rsidRDefault="005F20AD" w:rsidP="00AC41F5">
      <w:pPr>
        <w:pStyle w:val="Listtoplevel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1854848" behindDoc="0" locked="0" layoutInCell="1" allowOverlap="1" wp14:anchorId="5617382A" wp14:editId="47A4753A">
            <wp:simplePos x="0" y="0"/>
            <wp:positionH relativeFrom="column">
              <wp:posOffset>8255</wp:posOffset>
            </wp:positionH>
            <wp:positionV relativeFrom="paragraph">
              <wp:posOffset>527262</wp:posOffset>
            </wp:positionV>
            <wp:extent cx="1828800" cy="1219132"/>
            <wp:effectExtent l="0" t="0" r="0" b="635"/>
            <wp:wrapNone/>
            <wp:docPr id="29770657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0657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DC3">
        <w:t>information</w:t>
      </w:r>
      <w:r w:rsidR="00A97E8E">
        <w:rPr>
          <w:shd w:val="clear" w:color="auto" w:fill="FFFFFF"/>
          <w:lang w:eastAsia="en-GB"/>
        </w:rPr>
        <w:t xml:space="preserve"> that you can download </w:t>
      </w:r>
    </w:p>
    <w:p w14:paraId="79A6D0FC" w14:textId="190CE8AF" w:rsidR="00A97E8E" w:rsidRPr="00A97E8E" w:rsidRDefault="00397C84" w:rsidP="00AC41F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when </w:t>
      </w:r>
      <w:r w:rsidR="00A97E8E">
        <w:rPr>
          <w:shd w:val="clear" w:color="auto" w:fill="FFFFFF"/>
          <w:lang w:eastAsia="en-GB"/>
        </w:rPr>
        <w:t>P</w:t>
      </w:r>
      <w:r w:rsidR="00427308">
        <w:rPr>
          <w:shd w:val="clear" w:color="auto" w:fill="FFFFFF"/>
          <w:lang w:eastAsia="en-GB"/>
        </w:rPr>
        <w:t xml:space="preserve">ink </w:t>
      </w:r>
      <w:r w:rsidR="00A97E8E">
        <w:rPr>
          <w:shd w:val="clear" w:color="auto" w:fill="FFFFFF"/>
          <w:lang w:eastAsia="en-GB"/>
        </w:rPr>
        <w:t>S</w:t>
      </w:r>
      <w:r w:rsidR="00427308">
        <w:rPr>
          <w:shd w:val="clear" w:color="auto" w:fill="FFFFFF"/>
          <w:lang w:eastAsia="en-GB"/>
        </w:rPr>
        <w:t xml:space="preserve">hirt </w:t>
      </w:r>
      <w:r w:rsidR="00A97E8E">
        <w:rPr>
          <w:shd w:val="clear" w:color="auto" w:fill="FFFFFF"/>
          <w:lang w:eastAsia="en-GB"/>
        </w:rPr>
        <w:t>D</w:t>
      </w:r>
      <w:r w:rsidR="00427308">
        <w:rPr>
          <w:shd w:val="clear" w:color="auto" w:fill="FFFFFF"/>
          <w:lang w:eastAsia="en-GB"/>
        </w:rPr>
        <w:t>ay</w:t>
      </w:r>
      <w:r w:rsidR="00A97E8E">
        <w:rPr>
          <w:shd w:val="clear" w:color="auto" w:fill="FFFFFF"/>
          <w:lang w:eastAsia="en-GB"/>
        </w:rPr>
        <w:t xml:space="preserve"> </w:t>
      </w:r>
      <w:r w:rsidR="008835BF">
        <w:rPr>
          <w:shd w:val="clear" w:color="auto" w:fill="FFFFFF"/>
          <w:lang w:eastAsia="en-GB"/>
        </w:rPr>
        <w:t>t-shirts</w:t>
      </w:r>
      <w:r w:rsidR="00A97E8E">
        <w:rPr>
          <w:shd w:val="clear" w:color="auto" w:fill="FFFFFF"/>
          <w:lang w:eastAsia="en-GB"/>
        </w:rPr>
        <w:t xml:space="preserve"> are available </w:t>
      </w:r>
      <w:r w:rsidR="00C04EA9">
        <w:rPr>
          <w:shd w:val="clear" w:color="auto" w:fill="FFFFFF"/>
          <w:lang w:eastAsia="en-GB"/>
        </w:rPr>
        <w:t>to</w:t>
      </w:r>
      <w:r w:rsidR="00A97E8E">
        <w:rPr>
          <w:shd w:val="clear" w:color="auto" w:fill="FFFFFF"/>
          <w:lang w:eastAsia="en-GB"/>
        </w:rPr>
        <w:t xml:space="preserve"> buy at Cotton On store</w:t>
      </w:r>
      <w:r w:rsidR="008327DD">
        <w:rPr>
          <w:shd w:val="clear" w:color="auto" w:fill="FFFFFF"/>
          <w:lang w:eastAsia="en-GB"/>
        </w:rPr>
        <w:t>s</w:t>
      </w:r>
      <w:r w:rsidR="00A97E8E">
        <w:rPr>
          <w:shd w:val="clear" w:color="auto" w:fill="FFFFFF"/>
          <w:lang w:eastAsia="en-GB"/>
        </w:rPr>
        <w:t xml:space="preserve">. </w:t>
      </w:r>
    </w:p>
    <w:p w14:paraId="55F53292" w14:textId="04C41ED3" w:rsidR="00A97E8E" w:rsidRDefault="00A97E8E" w:rsidP="009E0EC7">
      <w:pPr>
        <w:rPr>
          <w:rFonts w:eastAsia="Times New Roman"/>
          <w:shd w:val="clear" w:color="auto" w:fill="FFFFFF"/>
          <w:lang w:eastAsia="en-GB"/>
        </w:rPr>
      </w:pPr>
    </w:p>
    <w:p w14:paraId="1F7FACB0" w14:textId="72DF36DA" w:rsidR="00C04EA9" w:rsidRDefault="003932AC" w:rsidP="009E0EC7">
      <w:pPr>
        <w:rPr>
          <w:rFonts w:eastAsia="Times New Roman"/>
          <w:shd w:val="clear" w:color="auto" w:fill="FFFFFF"/>
          <w:lang w:eastAsia="en-GB"/>
        </w:rPr>
      </w:pPr>
      <w:r w:rsidRPr="00A96CA5">
        <w:rPr>
          <w:noProof/>
        </w:rPr>
        <w:drawing>
          <wp:anchor distT="0" distB="0" distL="114300" distR="114300" simplePos="0" relativeHeight="251853824" behindDoc="0" locked="0" layoutInCell="1" allowOverlap="1" wp14:anchorId="5A9C55E8" wp14:editId="22B1C291">
            <wp:simplePos x="0" y="0"/>
            <wp:positionH relativeFrom="column">
              <wp:posOffset>127000</wp:posOffset>
            </wp:positionH>
            <wp:positionV relativeFrom="paragraph">
              <wp:posOffset>29666</wp:posOffset>
            </wp:positionV>
            <wp:extent cx="1371600" cy="1430900"/>
            <wp:effectExtent l="0" t="0" r="0" b="0"/>
            <wp:wrapNone/>
            <wp:docPr id="1979147245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47245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0E422" w14:textId="5D64EEAC" w:rsidR="00A97E8E" w:rsidRDefault="00C04EA9" w:rsidP="009E0EC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sign up here:</w:t>
      </w:r>
    </w:p>
    <w:p w14:paraId="4A9166BF" w14:textId="3E41E1F2" w:rsidR="0064667B" w:rsidRDefault="00C04EA9" w:rsidP="00FC0BBB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/>
      </w:r>
      <w:hyperlink r:id="rId37" w:history="1">
        <w:r w:rsidR="009E0EC7" w:rsidRPr="009E0EC7">
          <w:rPr>
            <w:rStyle w:val="Hyperlink"/>
            <w:rFonts w:eastAsia="Times New Roman"/>
            <w:b/>
            <w:bCs/>
            <w:color w:val="auto"/>
            <w:u w:val="none"/>
            <w:shd w:val="clear" w:color="auto" w:fill="FFFFFF"/>
            <w:lang w:eastAsia="en-GB"/>
          </w:rPr>
          <w:t>shorturl.at/</w:t>
        </w:r>
        <w:proofErr w:type="spellStart"/>
        <w:r w:rsidR="009E0EC7" w:rsidRPr="009E0EC7">
          <w:rPr>
            <w:rStyle w:val="Hyperlink"/>
            <w:rFonts w:eastAsia="Times New Roman"/>
            <w:b/>
            <w:bCs/>
            <w:color w:val="auto"/>
            <w:u w:val="none"/>
            <w:shd w:val="clear" w:color="auto" w:fill="FFFFFF"/>
            <w:lang w:eastAsia="en-GB"/>
          </w:rPr>
          <w:t>egpLO</w:t>
        </w:r>
        <w:proofErr w:type="spellEnd"/>
      </w:hyperlink>
      <w:r w:rsidR="009E0EC7" w:rsidRPr="009E0EC7">
        <w:rPr>
          <w:rFonts w:eastAsia="Times New Roman"/>
          <w:shd w:val="clear" w:color="auto" w:fill="FFFFFF"/>
          <w:lang w:eastAsia="en-GB"/>
        </w:rPr>
        <w:t xml:space="preserve"> </w:t>
      </w:r>
    </w:p>
    <w:p w14:paraId="6DE69D05" w14:textId="77777777" w:rsidR="00E47DC3" w:rsidRDefault="00E47DC3" w:rsidP="00E47DC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bookmarkStart w:id="0" w:name="_Hlk159794159"/>
    </w:p>
    <w:p w14:paraId="258FB8B5" w14:textId="77777777" w:rsidR="00E47DC3" w:rsidRDefault="00E47DC3" w:rsidP="00E47DC3">
      <w:pPr>
        <w:rPr>
          <w:rFonts w:eastAsia="Times New Roman"/>
          <w:shd w:val="clear" w:color="auto" w:fill="FFFFFF"/>
          <w:lang w:eastAsia="en-GB"/>
        </w:rPr>
      </w:pPr>
    </w:p>
    <w:p w14:paraId="4599C50F" w14:textId="77777777" w:rsidR="00E47DC3" w:rsidRDefault="00E47DC3" w:rsidP="00E47DC3">
      <w:pPr>
        <w:rPr>
          <w:rFonts w:eastAsia="Times New Roman"/>
          <w:shd w:val="clear" w:color="auto" w:fill="FFFFFF"/>
          <w:lang w:eastAsia="en-GB"/>
        </w:rPr>
      </w:pPr>
    </w:p>
    <w:p w14:paraId="5C0F9359" w14:textId="0A32BF56" w:rsidR="00C30713" w:rsidRDefault="00C30713">
      <w:pPr>
        <w:spacing w:line="240" w:lineRule="auto"/>
        <w:ind w:left="0"/>
      </w:pPr>
      <w:r>
        <w:br w:type="page"/>
      </w:r>
    </w:p>
    <w:p w14:paraId="67A27259" w14:textId="7C2288B7" w:rsidR="00C30713" w:rsidRDefault="00C30713" w:rsidP="00C30713">
      <w:pPr>
        <w:pStyle w:val="Heading1"/>
      </w:pPr>
      <w:r>
        <w:lastRenderedPageBreak/>
        <w:t>Where to find more information</w:t>
      </w:r>
    </w:p>
    <w:p w14:paraId="5354C689" w14:textId="77777777" w:rsidR="00C30713" w:rsidRDefault="00C30713" w:rsidP="00E47DC3"/>
    <w:p w14:paraId="2523C0A6" w14:textId="77777777" w:rsidR="00C30713" w:rsidRDefault="00C30713" w:rsidP="00E47DC3"/>
    <w:p w14:paraId="2146241A" w14:textId="1F4742B0" w:rsidR="00003D44" w:rsidRDefault="00003D44" w:rsidP="00E47DC3">
      <w:r w:rsidRPr="00A96CA5">
        <w:rPr>
          <w:noProof/>
        </w:rPr>
        <w:drawing>
          <wp:anchor distT="0" distB="0" distL="114300" distR="114300" simplePos="0" relativeHeight="251867136" behindDoc="0" locked="0" layoutInCell="1" allowOverlap="1" wp14:anchorId="32B8E562" wp14:editId="58E8978A">
            <wp:simplePos x="0" y="0"/>
            <wp:positionH relativeFrom="column">
              <wp:posOffset>64303</wp:posOffset>
            </wp:positionH>
            <wp:positionV relativeFrom="paragraph">
              <wp:posOffset>55780</wp:posOffset>
            </wp:positionV>
            <wp:extent cx="1371600" cy="1430900"/>
            <wp:effectExtent l="19050" t="19050" r="19050" b="17145"/>
            <wp:wrapNone/>
            <wp:docPr id="1927215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153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0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DC3">
        <w:t>You can find m</w:t>
      </w:r>
      <w:r>
        <w:t>ore information about P</w:t>
      </w:r>
      <w:r w:rsidR="00E47DC3">
        <w:t xml:space="preserve">ink </w:t>
      </w:r>
      <w:r>
        <w:t>S</w:t>
      </w:r>
      <w:r w:rsidR="00E47DC3">
        <w:t xml:space="preserve">hirt </w:t>
      </w:r>
      <w:r>
        <w:t>D</w:t>
      </w:r>
      <w:r w:rsidR="00E47DC3">
        <w:t>ay</w:t>
      </w:r>
      <w:r>
        <w:t xml:space="preserve"> </w:t>
      </w:r>
      <w:r w:rsidR="00E47DC3">
        <w:t xml:space="preserve">at this </w:t>
      </w:r>
      <w:r>
        <w:t>website:</w:t>
      </w:r>
    </w:p>
    <w:p w14:paraId="1AE3BF48" w14:textId="77777777" w:rsidR="00003D44" w:rsidRDefault="00003D44" w:rsidP="00E47DC3"/>
    <w:p w14:paraId="2E2DEBB9" w14:textId="2DFF38BE" w:rsidR="00003D44" w:rsidRPr="008A3374" w:rsidRDefault="00E47DC3" w:rsidP="00E47DC3">
      <w:r w:rsidRPr="00E47DC3">
        <w:rPr>
          <w:b/>
          <w:bCs/>
        </w:rPr>
        <w:t>www.</w:t>
      </w:r>
      <w:hyperlink r:id="rId38" w:history="1">
        <w:r w:rsidR="00003D44" w:rsidRPr="008A3374">
          <w:rPr>
            <w:rStyle w:val="Hyperlink"/>
            <w:b/>
            <w:bCs/>
            <w:color w:val="auto"/>
            <w:u w:val="none"/>
          </w:rPr>
          <w:t>pinkshirtday.org.nz</w:t>
        </w:r>
      </w:hyperlink>
    </w:p>
    <w:bookmarkEnd w:id="0"/>
    <w:p w14:paraId="6B7F97EF" w14:textId="77777777" w:rsidR="00E3392E" w:rsidRDefault="00E3392E" w:rsidP="00FC0BBB">
      <w:pPr>
        <w:rPr>
          <w:rFonts w:eastAsia="Times New Roman"/>
          <w:shd w:val="clear" w:color="auto" w:fill="FFFFFF"/>
          <w:lang w:eastAsia="en-GB"/>
        </w:rPr>
      </w:pPr>
    </w:p>
    <w:p w14:paraId="7B75D15C" w14:textId="52355C12" w:rsidR="00E3392E" w:rsidRDefault="00B112FA" w:rsidP="00FC0BBB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21408" behindDoc="0" locked="0" layoutInCell="1" allowOverlap="1" wp14:anchorId="5085BD2D" wp14:editId="221AFF27">
            <wp:simplePos x="0" y="0"/>
            <wp:positionH relativeFrom="column">
              <wp:posOffset>-290195</wp:posOffset>
            </wp:positionH>
            <wp:positionV relativeFrom="paragraph">
              <wp:posOffset>196215</wp:posOffset>
            </wp:positionV>
            <wp:extent cx="2079625" cy="2995930"/>
            <wp:effectExtent l="19050" t="19050" r="15875" b="13970"/>
            <wp:wrapThrough wrapText="bothSides">
              <wp:wrapPolygon edited="0">
                <wp:start x="-198" y="-137"/>
                <wp:lineTo x="-198" y="21563"/>
                <wp:lineTo x="21567" y="21563"/>
                <wp:lineTo x="21567" y="-137"/>
                <wp:lineTo x="-198" y="-137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2995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A90BD" w14:textId="2A7E815B" w:rsidR="00C30713" w:rsidRDefault="00C30713" w:rsidP="00FC0BBB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There is also an Easy Read document called:</w:t>
      </w:r>
    </w:p>
    <w:p w14:paraId="6E42ABEE" w14:textId="665C1226" w:rsidR="00C30713" w:rsidRDefault="00C30713" w:rsidP="00FC0BBB">
      <w:pPr>
        <w:rPr>
          <w:rFonts w:eastAsia="Times New Roman"/>
          <w:shd w:val="clear" w:color="auto" w:fill="FFFFFF"/>
          <w:lang w:eastAsia="en-GB"/>
        </w:rPr>
      </w:pPr>
    </w:p>
    <w:p w14:paraId="12208DAE" w14:textId="4BA287E9" w:rsidR="00C30713" w:rsidRDefault="00C30713" w:rsidP="00FC0BBB">
      <w:pPr>
        <w:rPr>
          <w:rFonts w:eastAsia="Times New Roman"/>
          <w:b/>
          <w:bCs/>
          <w:shd w:val="clear" w:color="auto" w:fill="FFFFFF"/>
          <w:lang w:eastAsia="en-GB"/>
        </w:rPr>
      </w:pPr>
      <w:r w:rsidRPr="00C30713">
        <w:rPr>
          <w:rFonts w:eastAsia="Times New Roman"/>
          <w:b/>
          <w:bCs/>
          <w:shd w:val="clear" w:color="auto" w:fill="FFFFFF"/>
          <w:lang w:eastAsia="en-GB"/>
        </w:rPr>
        <w:t>What is bullying?</w:t>
      </w:r>
    </w:p>
    <w:p w14:paraId="36073F17" w14:textId="77777777" w:rsidR="00F90B7C" w:rsidRPr="00C30713" w:rsidRDefault="00F90B7C" w:rsidP="00FC0BBB">
      <w:pPr>
        <w:rPr>
          <w:rFonts w:eastAsia="Times New Roman"/>
          <w:b/>
          <w:bCs/>
          <w:shd w:val="clear" w:color="auto" w:fill="FFFFFF"/>
          <w:lang w:eastAsia="en-GB"/>
        </w:rPr>
      </w:pPr>
    </w:p>
    <w:p w14:paraId="15F34AF7" w14:textId="2EB664B2" w:rsidR="00C30713" w:rsidRDefault="00C30713" w:rsidP="00C30713">
      <w:pPr>
        <w:rPr>
          <w:rFonts w:eastAsia="Times New Roman"/>
          <w:b/>
          <w:bCs/>
          <w:shd w:val="clear" w:color="auto" w:fill="FFFFFF"/>
          <w:lang w:eastAsia="en-GB"/>
        </w:rPr>
      </w:pPr>
      <w:r w:rsidRPr="00C30713">
        <w:rPr>
          <w:rFonts w:eastAsia="Times New Roman"/>
          <w:b/>
          <w:bCs/>
          <w:shd w:val="clear" w:color="auto" w:fill="FFFFFF"/>
          <w:lang w:eastAsia="en-GB"/>
        </w:rPr>
        <w:t>What to do if you are being bullied</w:t>
      </w:r>
    </w:p>
    <w:p w14:paraId="6D851175" w14:textId="5513AAAB" w:rsidR="00C30713" w:rsidRDefault="00C30713" w:rsidP="00C30713">
      <w:pPr>
        <w:rPr>
          <w:rFonts w:eastAsia="Times New Roman"/>
          <w:b/>
          <w:bCs/>
          <w:shd w:val="clear" w:color="auto" w:fill="FFFFFF"/>
          <w:lang w:eastAsia="en-GB"/>
        </w:rPr>
      </w:pPr>
    </w:p>
    <w:p w14:paraId="65434BD9" w14:textId="597A5E58" w:rsidR="00C30713" w:rsidRDefault="00C30713" w:rsidP="00C30713">
      <w:pPr>
        <w:rPr>
          <w:rFonts w:eastAsia="Times New Roman"/>
          <w:b/>
          <w:bCs/>
          <w:shd w:val="clear" w:color="auto" w:fill="FFFFFF"/>
          <w:lang w:eastAsia="en-GB"/>
        </w:rPr>
      </w:pPr>
    </w:p>
    <w:p w14:paraId="2713E1D2" w14:textId="10129F42" w:rsidR="009C5D4C" w:rsidRDefault="00B112FA" w:rsidP="009C5D4C">
      <w:pPr>
        <w:rPr>
          <w:rFonts w:eastAsia="Times New Roman"/>
          <w:shd w:val="clear" w:color="auto" w:fill="FFFFFF"/>
          <w:lang w:eastAsia="en-GB"/>
        </w:rPr>
      </w:pPr>
      <w:r w:rsidRPr="00A96CA5">
        <w:rPr>
          <w:noProof/>
        </w:rPr>
        <w:drawing>
          <wp:anchor distT="0" distB="0" distL="114300" distR="114300" simplePos="0" relativeHeight="251923456" behindDoc="0" locked="0" layoutInCell="1" allowOverlap="1" wp14:anchorId="74D4E2AA" wp14:editId="00CF8928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1371600" cy="1430655"/>
            <wp:effectExtent l="19050" t="19050" r="19050" b="1714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153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713">
        <w:rPr>
          <w:rFonts w:eastAsia="Times New Roman"/>
          <w:shd w:val="clear" w:color="auto" w:fill="FFFFFF"/>
          <w:lang w:eastAsia="en-GB"/>
        </w:rPr>
        <w:t xml:space="preserve">You can find this Easy Read document </w:t>
      </w:r>
      <w:r>
        <w:rPr>
          <w:rFonts w:eastAsia="Times New Roman"/>
          <w:shd w:val="clear" w:color="auto" w:fill="FFFFFF"/>
          <w:lang w:eastAsia="en-GB"/>
        </w:rPr>
        <w:t>at:</w:t>
      </w:r>
    </w:p>
    <w:p w14:paraId="5727C0F3" w14:textId="77777777" w:rsidR="00B112FA" w:rsidRDefault="00B112FA" w:rsidP="009C5D4C">
      <w:pPr>
        <w:rPr>
          <w:rFonts w:eastAsia="Times New Roman"/>
          <w:shd w:val="clear" w:color="auto" w:fill="FFFFFF"/>
          <w:lang w:eastAsia="en-GB"/>
        </w:rPr>
      </w:pPr>
    </w:p>
    <w:p w14:paraId="53ED9A18" w14:textId="329B6F89" w:rsidR="00B112FA" w:rsidRPr="00B112FA" w:rsidRDefault="00B112FA" w:rsidP="00B112FA">
      <w:pPr>
        <w:ind w:right="-472"/>
        <w:rPr>
          <w:rFonts w:eastAsia="Times New Roman"/>
          <w:b/>
          <w:bCs/>
          <w:shd w:val="clear" w:color="auto" w:fill="FFFFFF"/>
          <w:lang w:eastAsia="en-GB"/>
        </w:rPr>
      </w:pPr>
      <w:hyperlink r:id="rId40" w:history="1">
        <w:r w:rsidRPr="00B112FA">
          <w:rPr>
            <w:rStyle w:val="Hyperlink"/>
            <w:rFonts w:eastAsia="Times New Roman"/>
            <w:b/>
            <w:bCs/>
            <w:color w:val="auto"/>
            <w:u w:val="none"/>
          </w:rPr>
          <w:t>https://pinkshirtday.org.nz/resources/easyreadwhatisbullying</w:t>
        </w:r>
      </w:hyperlink>
    </w:p>
    <w:p w14:paraId="685D3AD6" w14:textId="77777777" w:rsidR="009C5D4C" w:rsidRDefault="009C5D4C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bookmarkStart w:id="1" w:name="_Hlk53559738"/>
    <w:p w14:paraId="5095EDC5" w14:textId="49483048" w:rsidR="00EC5F32" w:rsidRPr="000D5D81" w:rsidRDefault="0053580B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66AB237B" wp14:editId="1DFF715E">
                <wp:simplePos x="0" y="0"/>
                <wp:positionH relativeFrom="margin">
                  <wp:posOffset>-343535</wp:posOffset>
                </wp:positionH>
                <wp:positionV relativeFrom="paragraph">
                  <wp:posOffset>-297958</wp:posOffset>
                </wp:positionV>
                <wp:extent cx="6234430" cy="9240520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05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2794D" id="Rectangle: Rounded Corners 24" o:spid="_x0000_s1026" style="position:absolute;margin-left:-27.05pt;margin-top:-23.45pt;width:490.9pt;height:727.6pt;z-index:-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" filled="f" strokecolor="windowText">
                <w10:wrap anchorx="margin"/>
              </v:rect>
            </w:pict>
          </mc:Fallback>
        </mc:AlternateContent>
      </w:r>
      <w:r w:rsidR="00427308">
        <w:rPr>
          <w:noProof/>
        </w:rPr>
        <w:drawing>
          <wp:anchor distT="0" distB="0" distL="114300" distR="114300" simplePos="0" relativeHeight="251893760" behindDoc="1" locked="0" layoutInCell="1" allowOverlap="1" wp14:anchorId="0FC419E8" wp14:editId="717128BF">
            <wp:simplePos x="0" y="0"/>
            <wp:positionH relativeFrom="column">
              <wp:posOffset>0</wp:posOffset>
            </wp:positionH>
            <wp:positionV relativeFrom="paragraph">
              <wp:posOffset>-160020</wp:posOffset>
            </wp:positionV>
            <wp:extent cx="1586865" cy="1194112"/>
            <wp:effectExtent l="0" t="0" r="0" b="6350"/>
            <wp:wrapNone/>
            <wp:docPr id="1239721700" name="Picture 3" descr="Gift for mental wellbeing. Donate to Mental Health Foundation NZ – The Good  Regi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ft for mental wellbeing. Donate to Mental Health Foundation NZ – The Good  Registr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19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D81">
        <w:rPr>
          <w:rFonts w:eastAsia="Times New Roman" w:cs="Arial"/>
          <w:szCs w:val="32"/>
          <w:lang w:eastAsia="en-NZ"/>
        </w:rPr>
        <w:t>T</w:t>
      </w:r>
      <w:r w:rsidR="00EC5F32" w:rsidRPr="00E43F08">
        <w:rPr>
          <w:rFonts w:eastAsia="Times New Roman" w:cs="Arial"/>
          <w:szCs w:val="32"/>
          <w:lang w:eastAsia="en-NZ"/>
        </w:rPr>
        <w:t xml:space="preserve">his information has been written by </w:t>
      </w:r>
      <w:r w:rsidR="00427308">
        <w:rPr>
          <w:rFonts w:eastAsia="Times New Roman" w:cs="Arial"/>
          <w:szCs w:val="32"/>
          <w:lang w:eastAsia="en-NZ"/>
        </w:rPr>
        <w:t>the Mental Health Foundation of New Zealand</w:t>
      </w:r>
      <w:r w:rsidR="000D5D81">
        <w:rPr>
          <w:rFonts w:eastAsia="Times New Roman" w:cs="Arial"/>
          <w:szCs w:val="32"/>
          <w:lang w:eastAsia="en-NZ"/>
        </w:rPr>
        <w:t xml:space="preserve">. </w:t>
      </w:r>
    </w:p>
    <w:p w14:paraId="22CF7E1A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D2575A1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321AA787" wp14:editId="015379F3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11E4E38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786C606C" wp14:editId="7DD5776D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BA50B" w14:textId="629A0A03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7DE763A5" w14:textId="4A7F0D33" w:rsidR="00EC5F32" w:rsidRPr="00E43F08" w:rsidRDefault="00427308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7024" behindDoc="1" locked="0" layoutInCell="1" allowOverlap="1" wp14:anchorId="7921F36F" wp14:editId="530A9991">
            <wp:simplePos x="0" y="0"/>
            <wp:positionH relativeFrom="margin">
              <wp:posOffset>200025</wp:posOffset>
            </wp:positionH>
            <wp:positionV relativeFrom="paragraph">
              <wp:posOffset>104775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6AA2D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1C1B564B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5FCA3BD5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1120" behindDoc="0" locked="0" layoutInCell="1" allowOverlap="1" wp14:anchorId="54392F34" wp14:editId="2A14F38C">
            <wp:simplePos x="0" y="0"/>
            <wp:positionH relativeFrom="margin">
              <wp:posOffset>-47625</wp:posOffset>
            </wp:positionH>
            <wp:positionV relativeFrom="paragraph">
              <wp:posOffset>220345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6C664A3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B3B33FF" w14:textId="3193D09D" w:rsidR="00EC5F32" w:rsidRPr="00E43F08" w:rsidRDefault="00427308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5696" behindDoc="0" locked="0" layoutInCell="1" allowOverlap="1" wp14:anchorId="51475C7B" wp14:editId="19F1662C">
            <wp:simplePos x="0" y="0"/>
            <wp:positionH relativeFrom="column">
              <wp:posOffset>975360</wp:posOffset>
            </wp:positionH>
            <wp:positionV relativeFrom="paragraph">
              <wp:posOffset>320040</wp:posOffset>
            </wp:positionV>
            <wp:extent cx="807720" cy="80772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>
        <w:rPr>
          <w:noProof/>
          <w:sz w:val="20"/>
        </w:rPr>
        <w:drawing>
          <wp:anchor distT="0" distB="0" distL="114300" distR="114300" simplePos="0" relativeHeight="251782144" behindDoc="0" locked="0" layoutInCell="1" allowOverlap="1" wp14:anchorId="6BB8F12E" wp14:editId="44410325">
            <wp:simplePos x="0" y="0"/>
            <wp:positionH relativeFrom="column">
              <wp:posOffset>-159385</wp:posOffset>
            </wp:positionH>
            <wp:positionV relativeFrom="paragraph">
              <wp:posOffset>230505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t>Photosymbols.com</w:t>
      </w:r>
    </w:p>
    <w:p w14:paraId="194680B3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40C41C4F" w14:textId="192B9284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3E7ECEE7" w14:textId="675D989F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21D44358" w14:textId="63579248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67284F1F" w14:textId="77777777" w:rsidR="00E757C5" w:rsidRPr="00C855B0" w:rsidRDefault="00EC5F32" w:rsidP="00EC5F32">
      <w:pPr>
        <w:spacing w:after="120"/>
        <w:ind w:left="3402"/>
        <w:rPr>
          <w:rFonts w:eastAsia="Times New Roman" w:cs="Times New Roman"/>
          <w:lang w:val="en-US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79072" behindDoc="0" locked="0" layoutInCell="1" allowOverlap="1" wp14:anchorId="41B64119" wp14:editId="59502B2B">
            <wp:simplePos x="0" y="0"/>
            <wp:positionH relativeFrom="column">
              <wp:posOffset>648335</wp:posOffset>
            </wp:positionH>
            <wp:positionV relativeFrom="paragraph">
              <wp:posOffset>552450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E757C5" w:rsidRPr="00C855B0" w:rsidSect="001064BF">
      <w:footerReference w:type="even" r:id="rId49"/>
      <w:footerReference w:type="default" r:id="rId50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EF19A3"/>
        <w:left w:val="single" w:sz="24" w:space="24" w:color="EF19A3"/>
        <w:bottom w:val="single" w:sz="24" w:space="24" w:color="EF19A3"/>
        <w:right w:val="single" w:sz="24" w:space="24" w:color="EF19A3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1C243" w14:textId="77777777" w:rsidR="001064BF" w:rsidRDefault="001064BF">
      <w:pPr>
        <w:spacing w:line="240" w:lineRule="auto"/>
      </w:pPr>
      <w:r>
        <w:separator/>
      </w:r>
    </w:p>
  </w:endnote>
  <w:endnote w:type="continuationSeparator" w:id="0">
    <w:p w14:paraId="2A0692C2" w14:textId="77777777" w:rsidR="001064BF" w:rsidRDefault="001064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25B4D5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F9715F7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09F3F1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5E04596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9C277" w14:textId="77777777" w:rsidR="001064BF" w:rsidRDefault="001064BF">
      <w:pPr>
        <w:spacing w:line="240" w:lineRule="auto"/>
      </w:pPr>
      <w:r>
        <w:separator/>
      </w:r>
    </w:p>
  </w:footnote>
  <w:footnote w:type="continuationSeparator" w:id="0">
    <w:p w14:paraId="34C38D7B" w14:textId="77777777" w:rsidR="001064BF" w:rsidRDefault="001064B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2B1D3DD9"/>
    <w:multiLevelType w:val="hybridMultilevel"/>
    <w:tmpl w:val="B980FEE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30782A3D"/>
    <w:multiLevelType w:val="hybridMultilevel"/>
    <w:tmpl w:val="54C0B8B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31247D3C"/>
    <w:multiLevelType w:val="hybridMultilevel"/>
    <w:tmpl w:val="54188FF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3D16D39"/>
    <w:multiLevelType w:val="hybridMultilevel"/>
    <w:tmpl w:val="C6CC10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577EF"/>
    <w:multiLevelType w:val="hybridMultilevel"/>
    <w:tmpl w:val="9E325666"/>
    <w:lvl w:ilvl="0" w:tplc="BE126024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805435"/>
    <w:multiLevelType w:val="hybridMultilevel"/>
    <w:tmpl w:val="7200DB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6" w15:restartNumberingAfterBreak="0">
    <w:nsid w:val="5C463EE0"/>
    <w:multiLevelType w:val="hybridMultilevel"/>
    <w:tmpl w:val="BE288D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8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7F6DAF"/>
    <w:multiLevelType w:val="hybridMultilevel"/>
    <w:tmpl w:val="2C701CB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75190A21"/>
    <w:multiLevelType w:val="hybridMultilevel"/>
    <w:tmpl w:val="8210476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5"/>
  </w:num>
  <w:num w:numId="4" w16cid:durableId="90706847">
    <w:abstractNumId w:val="17"/>
  </w:num>
  <w:num w:numId="5" w16cid:durableId="313334513">
    <w:abstractNumId w:val="9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12"/>
  </w:num>
  <w:num w:numId="9" w16cid:durableId="279923130">
    <w:abstractNumId w:val="1"/>
  </w:num>
  <w:num w:numId="10" w16cid:durableId="1141115467">
    <w:abstractNumId w:val="11"/>
  </w:num>
  <w:num w:numId="11" w16cid:durableId="1254901281">
    <w:abstractNumId w:val="0"/>
  </w:num>
  <w:num w:numId="12" w16cid:durableId="2111922917">
    <w:abstractNumId w:val="18"/>
  </w:num>
  <w:num w:numId="13" w16cid:durableId="1603223665">
    <w:abstractNumId w:val="19"/>
  </w:num>
  <w:num w:numId="14" w16cid:durableId="594945572">
    <w:abstractNumId w:val="20"/>
  </w:num>
  <w:num w:numId="15" w16cid:durableId="2129618124">
    <w:abstractNumId w:val="8"/>
  </w:num>
  <w:num w:numId="16" w16cid:durableId="716508809">
    <w:abstractNumId w:val="10"/>
  </w:num>
  <w:num w:numId="17" w16cid:durableId="1935437221">
    <w:abstractNumId w:val="6"/>
  </w:num>
  <w:num w:numId="18" w16cid:durableId="897209401">
    <w:abstractNumId w:val="16"/>
  </w:num>
  <w:num w:numId="19" w16cid:durableId="2065136586">
    <w:abstractNumId w:val="14"/>
  </w:num>
  <w:num w:numId="20" w16cid:durableId="984162897">
    <w:abstractNumId w:val="7"/>
  </w:num>
  <w:num w:numId="21" w16cid:durableId="15541967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AF03EF"/>
    <w:rsid w:val="000013CC"/>
    <w:rsid w:val="00001C5B"/>
    <w:rsid w:val="00003D44"/>
    <w:rsid w:val="00005DB6"/>
    <w:rsid w:val="000064D2"/>
    <w:rsid w:val="00016BFF"/>
    <w:rsid w:val="000227B4"/>
    <w:rsid w:val="0003092A"/>
    <w:rsid w:val="0004557B"/>
    <w:rsid w:val="000549E8"/>
    <w:rsid w:val="00056290"/>
    <w:rsid w:val="00085E05"/>
    <w:rsid w:val="0009079F"/>
    <w:rsid w:val="000A3C46"/>
    <w:rsid w:val="000A4092"/>
    <w:rsid w:val="000B4CD6"/>
    <w:rsid w:val="000C46FF"/>
    <w:rsid w:val="000D2B45"/>
    <w:rsid w:val="000D5D81"/>
    <w:rsid w:val="000F5F54"/>
    <w:rsid w:val="001046C0"/>
    <w:rsid w:val="001064BF"/>
    <w:rsid w:val="001069EE"/>
    <w:rsid w:val="00115036"/>
    <w:rsid w:val="00122416"/>
    <w:rsid w:val="00124EA8"/>
    <w:rsid w:val="0013036D"/>
    <w:rsid w:val="0014186C"/>
    <w:rsid w:val="001733A9"/>
    <w:rsid w:val="001754F4"/>
    <w:rsid w:val="00186BA2"/>
    <w:rsid w:val="0019026A"/>
    <w:rsid w:val="00191248"/>
    <w:rsid w:val="001936AC"/>
    <w:rsid w:val="001B4DD5"/>
    <w:rsid w:val="001C0FCE"/>
    <w:rsid w:val="001D15D3"/>
    <w:rsid w:val="001D223E"/>
    <w:rsid w:val="001E3429"/>
    <w:rsid w:val="00201791"/>
    <w:rsid w:val="00226F54"/>
    <w:rsid w:val="00235756"/>
    <w:rsid w:val="00237C7F"/>
    <w:rsid w:val="002414F3"/>
    <w:rsid w:val="00247ABC"/>
    <w:rsid w:val="00257D60"/>
    <w:rsid w:val="00261BF8"/>
    <w:rsid w:val="00266B9F"/>
    <w:rsid w:val="00273356"/>
    <w:rsid w:val="002A2711"/>
    <w:rsid w:val="002A6E55"/>
    <w:rsid w:val="002B3BA3"/>
    <w:rsid w:val="002C3861"/>
    <w:rsid w:val="002D3DAB"/>
    <w:rsid w:val="002D7503"/>
    <w:rsid w:val="002F79FA"/>
    <w:rsid w:val="00312581"/>
    <w:rsid w:val="00315307"/>
    <w:rsid w:val="00323EB3"/>
    <w:rsid w:val="00361453"/>
    <w:rsid w:val="00370AB8"/>
    <w:rsid w:val="00371C85"/>
    <w:rsid w:val="00377FDB"/>
    <w:rsid w:val="003831EB"/>
    <w:rsid w:val="003932AC"/>
    <w:rsid w:val="00397C84"/>
    <w:rsid w:val="003A2EB4"/>
    <w:rsid w:val="003D6347"/>
    <w:rsid w:val="003F07F7"/>
    <w:rsid w:val="003F5628"/>
    <w:rsid w:val="00400E84"/>
    <w:rsid w:val="004207C7"/>
    <w:rsid w:val="00427308"/>
    <w:rsid w:val="004276B0"/>
    <w:rsid w:val="00431753"/>
    <w:rsid w:val="00451D3E"/>
    <w:rsid w:val="00452D2D"/>
    <w:rsid w:val="004535B5"/>
    <w:rsid w:val="004567B0"/>
    <w:rsid w:val="00467C03"/>
    <w:rsid w:val="00477E19"/>
    <w:rsid w:val="004B20DC"/>
    <w:rsid w:val="004B2CCA"/>
    <w:rsid w:val="004D244F"/>
    <w:rsid w:val="004D5B4B"/>
    <w:rsid w:val="004F1389"/>
    <w:rsid w:val="004F56C0"/>
    <w:rsid w:val="004F7F8A"/>
    <w:rsid w:val="00503AD5"/>
    <w:rsid w:val="00522E5E"/>
    <w:rsid w:val="0053580B"/>
    <w:rsid w:val="00555E23"/>
    <w:rsid w:val="00570380"/>
    <w:rsid w:val="005762C1"/>
    <w:rsid w:val="005921AD"/>
    <w:rsid w:val="00595530"/>
    <w:rsid w:val="005B3FEA"/>
    <w:rsid w:val="005F20AD"/>
    <w:rsid w:val="0060011B"/>
    <w:rsid w:val="00621884"/>
    <w:rsid w:val="0064667B"/>
    <w:rsid w:val="006829A0"/>
    <w:rsid w:val="00683296"/>
    <w:rsid w:val="00687B7D"/>
    <w:rsid w:val="00692D57"/>
    <w:rsid w:val="006A1BDC"/>
    <w:rsid w:val="006A410D"/>
    <w:rsid w:val="006A4596"/>
    <w:rsid w:val="006B45FC"/>
    <w:rsid w:val="006C5C26"/>
    <w:rsid w:val="006D12ED"/>
    <w:rsid w:val="006E050D"/>
    <w:rsid w:val="00705CA3"/>
    <w:rsid w:val="00734EF5"/>
    <w:rsid w:val="00736E4E"/>
    <w:rsid w:val="00751257"/>
    <w:rsid w:val="007829EC"/>
    <w:rsid w:val="007C7764"/>
    <w:rsid w:val="007E7233"/>
    <w:rsid w:val="007F086B"/>
    <w:rsid w:val="00807E78"/>
    <w:rsid w:val="008327DD"/>
    <w:rsid w:val="00840E1C"/>
    <w:rsid w:val="00841447"/>
    <w:rsid w:val="00845F2F"/>
    <w:rsid w:val="00853782"/>
    <w:rsid w:val="00863D53"/>
    <w:rsid w:val="008768D1"/>
    <w:rsid w:val="008835BF"/>
    <w:rsid w:val="00883AD3"/>
    <w:rsid w:val="008848CB"/>
    <w:rsid w:val="00887F23"/>
    <w:rsid w:val="008A3374"/>
    <w:rsid w:val="008D437D"/>
    <w:rsid w:val="008E38AA"/>
    <w:rsid w:val="009018EC"/>
    <w:rsid w:val="009104FE"/>
    <w:rsid w:val="00914A58"/>
    <w:rsid w:val="0093435B"/>
    <w:rsid w:val="009411B0"/>
    <w:rsid w:val="0094516C"/>
    <w:rsid w:val="00952B48"/>
    <w:rsid w:val="00960A08"/>
    <w:rsid w:val="00974E0B"/>
    <w:rsid w:val="0098180B"/>
    <w:rsid w:val="00986BD6"/>
    <w:rsid w:val="00995F11"/>
    <w:rsid w:val="009A7007"/>
    <w:rsid w:val="009A7D64"/>
    <w:rsid w:val="009B18A1"/>
    <w:rsid w:val="009C1625"/>
    <w:rsid w:val="009C3941"/>
    <w:rsid w:val="009C3EF3"/>
    <w:rsid w:val="009C5D4C"/>
    <w:rsid w:val="009D3601"/>
    <w:rsid w:val="009D37BD"/>
    <w:rsid w:val="009E0EC7"/>
    <w:rsid w:val="009E216D"/>
    <w:rsid w:val="009F4F3B"/>
    <w:rsid w:val="009F54B2"/>
    <w:rsid w:val="00A03388"/>
    <w:rsid w:val="00A12915"/>
    <w:rsid w:val="00A14549"/>
    <w:rsid w:val="00A1608E"/>
    <w:rsid w:val="00A30263"/>
    <w:rsid w:val="00A67570"/>
    <w:rsid w:val="00A93AC9"/>
    <w:rsid w:val="00A96CA5"/>
    <w:rsid w:val="00A97E8E"/>
    <w:rsid w:val="00AC41F5"/>
    <w:rsid w:val="00AE0429"/>
    <w:rsid w:val="00AE6B4E"/>
    <w:rsid w:val="00AF03EF"/>
    <w:rsid w:val="00B04FE9"/>
    <w:rsid w:val="00B112FA"/>
    <w:rsid w:val="00B12E7A"/>
    <w:rsid w:val="00B341B1"/>
    <w:rsid w:val="00B3503B"/>
    <w:rsid w:val="00B50B0B"/>
    <w:rsid w:val="00B66E68"/>
    <w:rsid w:val="00B81A2E"/>
    <w:rsid w:val="00BC7E04"/>
    <w:rsid w:val="00BD34B6"/>
    <w:rsid w:val="00BD5251"/>
    <w:rsid w:val="00BD5504"/>
    <w:rsid w:val="00BE2846"/>
    <w:rsid w:val="00BF11B1"/>
    <w:rsid w:val="00BF364D"/>
    <w:rsid w:val="00BF5DDC"/>
    <w:rsid w:val="00C02217"/>
    <w:rsid w:val="00C04EA9"/>
    <w:rsid w:val="00C151B4"/>
    <w:rsid w:val="00C200AE"/>
    <w:rsid w:val="00C30713"/>
    <w:rsid w:val="00C503AA"/>
    <w:rsid w:val="00C61B7C"/>
    <w:rsid w:val="00C73B58"/>
    <w:rsid w:val="00C81084"/>
    <w:rsid w:val="00C855B0"/>
    <w:rsid w:val="00C9314A"/>
    <w:rsid w:val="00CF1656"/>
    <w:rsid w:val="00D42E0B"/>
    <w:rsid w:val="00D5370E"/>
    <w:rsid w:val="00D570D4"/>
    <w:rsid w:val="00D630A1"/>
    <w:rsid w:val="00D652D9"/>
    <w:rsid w:val="00D67451"/>
    <w:rsid w:val="00D734B8"/>
    <w:rsid w:val="00D852B6"/>
    <w:rsid w:val="00D96DF5"/>
    <w:rsid w:val="00DC5D2A"/>
    <w:rsid w:val="00DF2E18"/>
    <w:rsid w:val="00DF39B7"/>
    <w:rsid w:val="00E17BF8"/>
    <w:rsid w:val="00E25EA4"/>
    <w:rsid w:val="00E301CA"/>
    <w:rsid w:val="00E3392E"/>
    <w:rsid w:val="00E43553"/>
    <w:rsid w:val="00E47DC3"/>
    <w:rsid w:val="00E51AEF"/>
    <w:rsid w:val="00E56A37"/>
    <w:rsid w:val="00E70E61"/>
    <w:rsid w:val="00E757C5"/>
    <w:rsid w:val="00EA567F"/>
    <w:rsid w:val="00EA639C"/>
    <w:rsid w:val="00EA76DD"/>
    <w:rsid w:val="00EC5F32"/>
    <w:rsid w:val="00EE4613"/>
    <w:rsid w:val="00EF4A04"/>
    <w:rsid w:val="00F02AE1"/>
    <w:rsid w:val="00F20BCC"/>
    <w:rsid w:val="00F32DCE"/>
    <w:rsid w:val="00F569A5"/>
    <w:rsid w:val="00F73057"/>
    <w:rsid w:val="00F7551B"/>
    <w:rsid w:val="00F77944"/>
    <w:rsid w:val="00F81E98"/>
    <w:rsid w:val="00F87859"/>
    <w:rsid w:val="00F90B7C"/>
    <w:rsid w:val="00F97551"/>
    <w:rsid w:val="00FA759D"/>
    <w:rsid w:val="00FC0BBB"/>
    <w:rsid w:val="00FC1BD7"/>
    <w:rsid w:val="00FD1BD1"/>
    <w:rsid w:val="00FE29C0"/>
    <w:rsid w:val="00FF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BD7881"/>
  <w15:chartTrackingRefBased/>
  <w15:docId w15:val="{E7C4D281-0E25-4B5F-9A86-62F37DB0A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9C3941"/>
    <w:pPr>
      <w:keepNext/>
      <w:keepLines/>
      <w:widowControl w:val="0"/>
      <w:pBdr>
        <w:top w:val="single" w:sz="18" w:space="10" w:color="EF19A3"/>
        <w:left w:val="single" w:sz="18" w:space="4" w:color="EF19A3"/>
        <w:bottom w:val="single" w:sz="18" w:space="0" w:color="EF19A3"/>
        <w:right w:val="single" w:sz="18" w:space="4" w:color="EF19A3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9C394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A337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9314A"/>
    <w:rPr>
      <w:rFonts w:ascii="Arial" w:eastAsiaTheme="minorEastAsia" w:hAnsi="Arial"/>
      <w:sz w:val="32"/>
      <w:lang w:val="en-AU"/>
    </w:rPr>
  </w:style>
  <w:style w:type="character" w:customStyle="1" w:styleId="ui-provider">
    <w:name w:val="ui-provider"/>
    <w:basedOn w:val="DefaultParagraphFont"/>
    <w:rsid w:val="00B112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8.png"/><Relationship Id="rId21" Type="http://schemas.openxmlformats.org/officeDocument/2006/relationships/image" Target="media/image15.jpeg"/><Relationship Id="rId34" Type="http://schemas.openxmlformats.org/officeDocument/2006/relationships/image" Target="media/image25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37" Type="http://schemas.openxmlformats.org/officeDocument/2006/relationships/hyperlink" Target="https://shorturl.at/egpLO" TargetMode="External"/><Relationship Id="rId40" Type="http://schemas.openxmlformats.org/officeDocument/2006/relationships/hyperlink" Target="https://pinkshirtday.org.nz/resources/easyreadwhatisbullying" TargetMode="External"/><Relationship Id="rId45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hyperlink" Target="https://pinkshirtday.org.nz/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4.png"/><Relationship Id="rId38" Type="http://schemas.openxmlformats.org/officeDocument/2006/relationships/hyperlink" Target="https://pinkshirtday.org.nz/" TargetMode="External"/><Relationship Id="rId46" Type="http://schemas.openxmlformats.org/officeDocument/2006/relationships/image" Target="media/image34.jpeg"/><Relationship Id="rId20" Type="http://schemas.openxmlformats.org/officeDocument/2006/relationships/image" Target="media/image14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2023.dotx</Template>
  <TotalTime>130</TotalTime>
  <Pages>10</Pages>
  <Words>472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Qureshi</dc:creator>
  <cp:keywords/>
  <dc:description/>
  <cp:lastModifiedBy>Kathryn Parrish</cp:lastModifiedBy>
  <cp:revision>7</cp:revision>
  <dcterms:created xsi:type="dcterms:W3CDTF">2024-03-11T21:36:00Z</dcterms:created>
  <dcterms:modified xsi:type="dcterms:W3CDTF">2024-03-12T04:08:00Z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86aab506-b53d-4f73-9493-da3bfd65488d</vt:lpwstr>
  </property>
</Properties>
</file>