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5B1ECC" w14:textId="5B1C37ED" w:rsidR="00F87859" w:rsidRDefault="00757BD2" w:rsidP="00A458F5">
      <w:pPr>
        <w:ind w:left="0"/>
        <w:rPr>
          <w:rFonts w:cs="Arial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8241" behindDoc="0" locked="0" layoutInCell="1" allowOverlap="1" wp14:anchorId="0B8D2E58" wp14:editId="13CB6CB7">
            <wp:simplePos x="0" y="0"/>
            <wp:positionH relativeFrom="column">
              <wp:posOffset>-304800</wp:posOffset>
            </wp:positionH>
            <wp:positionV relativeFrom="paragraph">
              <wp:posOffset>-466725</wp:posOffset>
            </wp:positionV>
            <wp:extent cx="2239010" cy="2239010"/>
            <wp:effectExtent l="0" t="0" r="8890" b="8890"/>
            <wp:wrapNone/>
            <wp:docPr id="1002637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223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240" behindDoc="0" locked="0" layoutInCell="1" allowOverlap="1" wp14:anchorId="2B4D14F2" wp14:editId="7A7DF3EA">
            <wp:simplePos x="0" y="0"/>
            <wp:positionH relativeFrom="margin">
              <wp:posOffset>4530090</wp:posOffset>
            </wp:positionH>
            <wp:positionV relativeFrom="page">
              <wp:posOffset>476885</wp:posOffset>
            </wp:positionV>
            <wp:extent cx="1391920" cy="2089785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8F5">
        <w:rPr>
          <w:rFonts w:cs="Arial"/>
          <w:szCs w:val="32"/>
        </w:rPr>
        <w:t>56</w:t>
      </w:r>
    </w:p>
    <w:p w14:paraId="0AB9777E" w14:textId="77777777" w:rsidR="00F87859" w:rsidRDefault="00F87859" w:rsidP="00F87859">
      <w:pPr>
        <w:rPr>
          <w:rFonts w:cs="Arial"/>
          <w:szCs w:val="32"/>
        </w:rPr>
      </w:pPr>
    </w:p>
    <w:p w14:paraId="0829C829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5F086E4" w14:textId="77777777" w:rsidR="00F87859" w:rsidRDefault="00F87859" w:rsidP="00F87859">
      <w:pPr>
        <w:rPr>
          <w:rFonts w:cs="Arial"/>
          <w:szCs w:val="32"/>
        </w:rPr>
      </w:pPr>
    </w:p>
    <w:p w14:paraId="3773A2EF" w14:textId="77777777" w:rsidR="00F87859" w:rsidRDefault="00F87859" w:rsidP="00F87859">
      <w:pPr>
        <w:rPr>
          <w:rFonts w:cs="Arial"/>
          <w:szCs w:val="32"/>
        </w:rPr>
      </w:pPr>
    </w:p>
    <w:p w14:paraId="29FEBAA4" w14:textId="50C22F44" w:rsidR="003261B3" w:rsidRDefault="001F74DB" w:rsidP="00CE563C">
      <w:pPr>
        <w:pStyle w:val="Title"/>
      </w:pPr>
      <w:r w:rsidRPr="00757BD2">
        <w:rPr>
          <w:sz w:val="46"/>
          <w:szCs w:val="46"/>
        </w:rPr>
        <w:br/>
      </w:r>
      <w:r w:rsidR="003261B3">
        <w:t xml:space="preserve">What is bullying? </w:t>
      </w:r>
    </w:p>
    <w:p w14:paraId="4DBA9978" w14:textId="77777777" w:rsidR="00CE563C" w:rsidRPr="00CE563C" w:rsidRDefault="00CE563C" w:rsidP="00CE563C">
      <w:pPr>
        <w:rPr>
          <w:sz w:val="12"/>
          <w:szCs w:val="4"/>
          <w:lang w:val="en-NZ" w:eastAsia="en-GB"/>
        </w:rPr>
      </w:pPr>
    </w:p>
    <w:p w14:paraId="220ACEB4" w14:textId="3C660282" w:rsidR="00887F23" w:rsidRDefault="00CE563C" w:rsidP="00CE563C">
      <w:pPr>
        <w:pStyle w:val="Title"/>
        <w:rPr>
          <w:noProof/>
        </w:rPr>
      </w:pPr>
      <w:r w:rsidRPr="00A03388">
        <w:rPr>
          <w:noProof/>
          <w:lang w:eastAsia="en-NZ"/>
        </w:rPr>
        <w:drawing>
          <wp:anchor distT="0" distB="0" distL="114300" distR="114300" simplePos="0" relativeHeight="251658345" behindDoc="0" locked="0" layoutInCell="1" allowOverlap="1" wp14:anchorId="2F389C6C" wp14:editId="06DB3228">
            <wp:simplePos x="0" y="0"/>
            <wp:positionH relativeFrom="column">
              <wp:posOffset>781050</wp:posOffset>
            </wp:positionH>
            <wp:positionV relativeFrom="paragraph">
              <wp:posOffset>483870</wp:posOffset>
            </wp:positionV>
            <wp:extent cx="4279900" cy="4279900"/>
            <wp:effectExtent l="0" t="0" r="0" b="0"/>
            <wp:wrapNone/>
            <wp:docPr id="1733073708" name="Picture 1" descr="Two people pointing at a person - pointing and talking about them; the person being bullying has their head down and is looking sad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073708" name="Picture 1" descr="Two people pointing at a person - pointing and talking about them; the person being bullying has their head down and is looking sad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61B3">
        <w:rPr>
          <w:noProof/>
        </w:rPr>
        <w:t xml:space="preserve">What to do if you are being </w:t>
      </w:r>
      <w:r>
        <w:rPr>
          <w:noProof/>
        </w:rPr>
        <w:t>b</w:t>
      </w:r>
      <w:r w:rsidR="003261B3">
        <w:rPr>
          <w:noProof/>
        </w:rPr>
        <w:t>ullied</w:t>
      </w:r>
    </w:p>
    <w:p w14:paraId="3F94F31B" w14:textId="72A79D3C" w:rsidR="003261B3" w:rsidRDefault="003261B3" w:rsidP="003261B3">
      <w:pPr>
        <w:rPr>
          <w:lang w:val="en-NZ" w:eastAsia="en-GB"/>
        </w:rPr>
      </w:pPr>
    </w:p>
    <w:p w14:paraId="21253F0D" w14:textId="0F98B105" w:rsidR="003261B3" w:rsidRPr="003261B3" w:rsidRDefault="003261B3" w:rsidP="003261B3">
      <w:pPr>
        <w:rPr>
          <w:lang w:val="en-NZ" w:eastAsia="en-GB"/>
        </w:rPr>
      </w:pPr>
    </w:p>
    <w:p w14:paraId="13A89E4B" w14:textId="521D66DB" w:rsidR="00887F23" w:rsidRDefault="00887F23" w:rsidP="00CE563C">
      <w:pPr>
        <w:pStyle w:val="Title"/>
      </w:pPr>
    </w:p>
    <w:p w14:paraId="4E81BFF6" w14:textId="77777777" w:rsidR="00CE563C" w:rsidRPr="00757BD2" w:rsidRDefault="00F87859" w:rsidP="003261B3">
      <w:pPr>
        <w:pStyle w:val="Datepublished"/>
        <w:rPr>
          <w:sz w:val="58"/>
          <w:szCs w:val="40"/>
        </w:rPr>
      </w:pPr>
      <w:r w:rsidRPr="00F87859">
        <w:br/>
        <w:t xml:space="preserve"> </w:t>
      </w:r>
      <w:r w:rsidR="00570380">
        <w:br/>
      </w:r>
      <w:r w:rsidR="001565C0">
        <w:br/>
      </w:r>
      <w:r w:rsidR="00270101">
        <w:br/>
      </w:r>
    </w:p>
    <w:p w14:paraId="1BAF7F84" w14:textId="1B6B91E4" w:rsidR="003261B3" w:rsidRPr="00570380" w:rsidRDefault="259DC1D6" w:rsidP="003261B3">
      <w:pPr>
        <w:pStyle w:val="Datepublished"/>
      </w:pPr>
      <w:r>
        <w:t>Updated</w:t>
      </w:r>
      <w:r w:rsidR="00887F23">
        <w:t xml:space="preserve">: </w:t>
      </w:r>
      <w:r w:rsidR="008C5FC8">
        <w:t>March</w:t>
      </w:r>
      <w:r w:rsidR="003261B3">
        <w:t xml:space="preserve"> 202</w:t>
      </w:r>
      <w:r w:rsidR="29EA523E">
        <w:t>6</w:t>
      </w:r>
    </w:p>
    <w:p w14:paraId="2EA1C693" w14:textId="7E93514E" w:rsidR="0065731D" w:rsidRDefault="0065731D" w:rsidP="0065731D">
      <w:pPr>
        <w:pStyle w:val="Heading1"/>
      </w:pPr>
      <w:bookmarkStart w:id="0" w:name="_Toc160447769"/>
      <w:r>
        <w:lastRenderedPageBreak/>
        <w:t>What this document is about</w:t>
      </w:r>
      <w:bookmarkEnd w:id="0"/>
    </w:p>
    <w:p w14:paraId="0253B361" w14:textId="2BFCA722" w:rsidR="0065731D" w:rsidRDefault="0065731D" w:rsidP="0065731D"/>
    <w:p w14:paraId="29D3C0AB" w14:textId="13173F18" w:rsidR="0065731D" w:rsidRDefault="0067049F" w:rsidP="0065731D">
      <w:r>
        <w:rPr>
          <w:noProof/>
          <w:lang w:val="en-NZ" w:eastAsia="en-NZ"/>
        </w:rPr>
        <w:drawing>
          <wp:anchor distT="0" distB="0" distL="114300" distR="114300" simplePos="0" relativeHeight="251658272" behindDoc="0" locked="0" layoutInCell="1" allowOverlap="1" wp14:anchorId="2381F260" wp14:editId="4683248F">
            <wp:simplePos x="0" y="0"/>
            <wp:positionH relativeFrom="column">
              <wp:posOffset>133350</wp:posOffset>
            </wp:positionH>
            <wp:positionV relativeFrom="paragraph">
              <wp:posOffset>78740</wp:posOffset>
            </wp:positionV>
            <wp:extent cx="1476375" cy="1476375"/>
            <wp:effectExtent l="0" t="0" r="9525" b="9525"/>
            <wp:wrapNone/>
            <wp:docPr id="191692208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92208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A4EDE" w14:textId="10D8E786" w:rsidR="0065731D" w:rsidRDefault="0065731D" w:rsidP="0065731D">
      <w:r>
        <w:t xml:space="preserve">This Easy Read document </w:t>
      </w:r>
      <w:r w:rsidR="0006795A">
        <w:t xml:space="preserve">is part of the information about </w:t>
      </w:r>
      <w:r w:rsidRPr="1FA6B1FD">
        <w:rPr>
          <w:b/>
          <w:bCs/>
        </w:rPr>
        <w:t>Pink Shirt Day</w:t>
      </w:r>
      <w:r w:rsidR="0006795A" w:rsidRPr="1FA6B1FD">
        <w:rPr>
          <w:b/>
          <w:bCs/>
        </w:rPr>
        <w:t xml:space="preserve"> 202</w:t>
      </w:r>
      <w:r w:rsidR="16BE51FD" w:rsidRPr="1FA6B1FD">
        <w:rPr>
          <w:b/>
          <w:bCs/>
        </w:rPr>
        <w:t>6</w:t>
      </w:r>
      <w:r>
        <w:t xml:space="preserve">. </w:t>
      </w:r>
    </w:p>
    <w:p w14:paraId="5994D89B" w14:textId="28866026" w:rsidR="0067049F" w:rsidRDefault="0067049F" w:rsidP="0065731D"/>
    <w:p w14:paraId="7FD7E4FE" w14:textId="0314EA0A" w:rsidR="0067049F" w:rsidRDefault="00306D87" w:rsidP="0065731D">
      <w:r>
        <w:rPr>
          <w:noProof/>
          <w:lang w:val="en-NZ" w:eastAsia="en-NZ"/>
        </w:rPr>
        <w:drawing>
          <wp:anchor distT="0" distB="0" distL="114300" distR="114300" simplePos="0" relativeHeight="251658294" behindDoc="0" locked="0" layoutInCell="1" allowOverlap="1" wp14:anchorId="5E442264" wp14:editId="7EDC2F1E">
            <wp:simplePos x="0" y="0"/>
            <wp:positionH relativeFrom="column">
              <wp:posOffset>-123825</wp:posOffset>
            </wp:positionH>
            <wp:positionV relativeFrom="paragraph">
              <wp:posOffset>384810</wp:posOffset>
            </wp:positionV>
            <wp:extent cx="1954530" cy="2788920"/>
            <wp:effectExtent l="19050" t="19050" r="26670" b="11430"/>
            <wp:wrapNone/>
            <wp:docPr id="2263769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76932" name="Picture 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" r="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27889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14EFB" w14:textId="04065C70" w:rsidR="0067049F" w:rsidRDefault="00EC2B35" w:rsidP="0065731D">
      <w:r>
        <w:t>You can find Easy Read</w:t>
      </w:r>
      <w:r w:rsidR="0067049F">
        <w:t xml:space="preserve"> information</w:t>
      </w:r>
      <w:r>
        <w:t xml:space="preserve"> about </w:t>
      </w:r>
      <w:r w:rsidR="0067049F" w:rsidRPr="1FA6B1FD">
        <w:rPr>
          <w:b/>
          <w:bCs/>
        </w:rPr>
        <w:t>Pink Shirt Day</w:t>
      </w:r>
      <w:r>
        <w:t xml:space="preserve"> </w:t>
      </w:r>
      <w:r w:rsidRPr="1FA6B1FD">
        <w:rPr>
          <w:b/>
          <w:bCs/>
        </w:rPr>
        <w:t>202</w:t>
      </w:r>
      <w:r w:rsidR="0FC7F4BB" w:rsidRPr="1FA6B1FD">
        <w:rPr>
          <w:b/>
          <w:bCs/>
        </w:rPr>
        <w:t>6</w:t>
      </w:r>
      <w:r>
        <w:t xml:space="preserve"> at this website:</w:t>
      </w:r>
    </w:p>
    <w:p w14:paraId="333E07FA" w14:textId="77777777" w:rsidR="0067049F" w:rsidRDefault="0067049F" w:rsidP="0065731D"/>
    <w:p w14:paraId="5B978F22" w14:textId="34919C98" w:rsidR="0067049F" w:rsidRPr="0039379C" w:rsidRDefault="0039379C" w:rsidP="00757BD2">
      <w:pPr>
        <w:ind w:right="-472"/>
        <w:rPr>
          <w:b/>
          <w:bCs/>
          <w:color w:val="000000" w:themeColor="text1"/>
        </w:rPr>
      </w:pPr>
      <w:hyperlink r:id="rId16" w:history="1">
        <w:r w:rsidRPr="0039379C">
          <w:rPr>
            <w:rStyle w:val="Hyperlink"/>
            <w:rFonts w:eastAsia="Times New Roman"/>
            <w:b/>
            <w:bCs/>
            <w:color w:val="000000" w:themeColor="text1"/>
          </w:rPr>
          <w:t>https://</w:t>
        </w:r>
        <w:r w:rsidRPr="0039379C">
          <w:rPr>
            <w:rStyle w:val="Hyperlink"/>
            <w:rFonts w:eastAsia="Times New Roman"/>
            <w:b/>
            <w:bCs/>
            <w:color w:val="000000" w:themeColor="text1"/>
          </w:rPr>
          <w:t>p</w:t>
        </w:r>
        <w:r w:rsidRPr="0039379C">
          <w:rPr>
            <w:rStyle w:val="Hyperlink"/>
            <w:rFonts w:eastAsia="Times New Roman"/>
            <w:b/>
            <w:bCs/>
            <w:color w:val="000000" w:themeColor="text1"/>
          </w:rPr>
          <w:t>inkshirtday.org.nz/resources/easyreadpinkshirtday</w:t>
        </w:r>
      </w:hyperlink>
    </w:p>
    <w:p w14:paraId="73440961" w14:textId="71B9685C" w:rsidR="008C2D18" w:rsidRDefault="008C2D18" w:rsidP="0065731D"/>
    <w:p w14:paraId="7E7DD873" w14:textId="6CE36EE8" w:rsidR="0065731D" w:rsidRDefault="0065731D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0DB13CDA" w14:textId="7565027D" w:rsidR="000C0560" w:rsidRDefault="000C0560" w:rsidP="000C0560">
      <w:pPr>
        <w:pStyle w:val="Heading1"/>
        <w:rPr>
          <w:shd w:val="clear" w:color="auto" w:fill="FFFFFF"/>
          <w:lang w:eastAsia="en-GB"/>
        </w:rPr>
      </w:pPr>
      <w:bookmarkStart w:id="1" w:name="_Toc160447770"/>
      <w:r>
        <w:rPr>
          <w:shd w:val="clear" w:color="auto" w:fill="FFFFFF"/>
          <w:lang w:eastAsia="en-GB"/>
        </w:rPr>
        <w:lastRenderedPageBreak/>
        <w:t>What is in this document</w:t>
      </w:r>
      <w:bookmarkEnd w:id="1"/>
      <w:r>
        <w:rPr>
          <w:shd w:val="clear" w:color="auto" w:fill="FFFFFF"/>
          <w:lang w:eastAsia="en-GB"/>
        </w:rPr>
        <w:t xml:space="preserve"> </w:t>
      </w:r>
    </w:p>
    <w:p w14:paraId="35DF4C14" w14:textId="4CD733A6" w:rsidR="000C0560" w:rsidRDefault="000C0560" w:rsidP="000C0560">
      <w:pPr>
        <w:spacing w:line="240" w:lineRule="auto"/>
        <w:ind w:left="0"/>
        <w:rPr>
          <w:shd w:val="clear" w:color="auto" w:fill="FFFFFF"/>
          <w:lang w:eastAsia="en-GB"/>
        </w:rPr>
      </w:pPr>
    </w:p>
    <w:p w14:paraId="7DBF44A1" w14:textId="6BEF7BD8" w:rsidR="002D3326" w:rsidRDefault="007D3562" w:rsidP="000C0560">
      <w:pPr>
        <w:ind w:left="6566"/>
        <w:rPr>
          <w:b/>
          <w:bCs/>
        </w:rPr>
      </w:pPr>
      <w:r w:rsidRPr="00A03388">
        <w:rPr>
          <w:noProof/>
          <w:lang w:val="en-NZ" w:eastAsia="en-NZ"/>
        </w:rPr>
        <w:drawing>
          <wp:anchor distT="0" distB="0" distL="114300" distR="114300" simplePos="0" relativeHeight="251658344" behindDoc="0" locked="0" layoutInCell="1" allowOverlap="1" wp14:anchorId="5F7D9A91" wp14:editId="469EE6A7">
            <wp:simplePos x="0" y="0"/>
            <wp:positionH relativeFrom="column">
              <wp:posOffset>-206273</wp:posOffset>
            </wp:positionH>
            <wp:positionV relativeFrom="paragraph">
              <wp:posOffset>309348</wp:posOffset>
            </wp:positionV>
            <wp:extent cx="1474839" cy="1474839"/>
            <wp:effectExtent l="0" t="0" r="0" b="0"/>
            <wp:wrapNone/>
            <wp:docPr id="2451822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1822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74839" cy="14748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A209A" w14:textId="05EBBB39" w:rsidR="000C0560" w:rsidRDefault="000C0560" w:rsidP="009B6F72">
      <w:pPr>
        <w:ind w:left="6566"/>
        <w:jc w:val="right"/>
        <w:rPr>
          <w:b/>
          <w:bCs/>
        </w:rPr>
      </w:pPr>
      <w:r w:rsidRPr="000C0560">
        <w:rPr>
          <w:b/>
          <w:bCs/>
        </w:rPr>
        <w:t>Page number</w:t>
      </w:r>
      <w:r w:rsidR="00991002">
        <w:rPr>
          <w:b/>
          <w:bCs/>
        </w:rPr>
        <w:t>:</w:t>
      </w:r>
    </w:p>
    <w:p w14:paraId="5902F5F2" w14:textId="6CD48AFF" w:rsidR="00991002" w:rsidRPr="000C0560" w:rsidRDefault="00991002" w:rsidP="000C0560">
      <w:pPr>
        <w:ind w:left="6566"/>
        <w:rPr>
          <w:b/>
          <w:bCs/>
        </w:rPr>
      </w:pPr>
    </w:p>
    <w:p w14:paraId="45132F45" w14:textId="29B04FBB" w:rsidR="000C0560" w:rsidRDefault="000C0560" w:rsidP="000C0560">
      <w:pPr>
        <w:pStyle w:val="contentspage"/>
      </w:pPr>
      <w:r w:rsidRPr="000C0560">
        <w:t>What is bullying</w:t>
      </w:r>
      <w:r w:rsidR="009B6F72">
        <w:t>?</w:t>
      </w:r>
      <w:r w:rsidRPr="000C0560">
        <w:tab/>
      </w:r>
      <w:r w:rsidR="00A45D4D">
        <w:t>3</w:t>
      </w:r>
    </w:p>
    <w:p w14:paraId="11C04F98" w14:textId="37B84E0E" w:rsidR="000C0560" w:rsidRDefault="000C0560" w:rsidP="000C0560">
      <w:pPr>
        <w:pStyle w:val="contentspage"/>
      </w:pPr>
    </w:p>
    <w:p w14:paraId="16FC1164" w14:textId="34972DF4" w:rsidR="000C0560" w:rsidRPr="000C0560" w:rsidRDefault="007D3562" w:rsidP="000C0560">
      <w:pPr>
        <w:pStyle w:val="contentspage"/>
      </w:pPr>
      <w:r w:rsidRPr="00B667F8">
        <w:rPr>
          <w:noProof/>
          <w:lang w:val="en-NZ" w:eastAsia="en-NZ"/>
        </w:rPr>
        <w:drawing>
          <wp:anchor distT="0" distB="0" distL="114300" distR="114300" simplePos="0" relativeHeight="251658292" behindDoc="0" locked="0" layoutInCell="1" allowOverlap="1" wp14:anchorId="27BEF83D" wp14:editId="59036EE1">
            <wp:simplePos x="0" y="0"/>
            <wp:positionH relativeFrom="column">
              <wp:posOffset>-128557</wp:posOffset>
            </wp:positionH>
            <wp:positionV relativeFrom="paragraph">
              <wp:posOffset>215573</wp:posOffset>
            </wp:positionV>
            <wp:extent cx="1371600" cy="1371600"/>
            <wp:effectExtent l="0" t="0" r="0" b="0"/>
            <wp:wrapNone/>
            <wp:docPr id="1886209083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209083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79D1E" w14:textId="40A4DD45" w:rsidR="000C0560" w:rsidRDefault="000C0560" w:rsidP="000C0560">
      <w:pPr>
        <w:pStyle w:val="contentspage"/>
      </w:pPr>
      <w:r w:rsidRPr="000C0560">
        <w:t>How you can help stop bullying</w:t>
      </w:r>
      <w:r w:rsidRPr="000C0560">
        <w:tab/>
      </w:r>
      <w:r w:rsidR="007D3562">
        <w:t>7</w:t>
      </w:r>
    </w:p>
    <w:p w14:paraId="63EF9967" w14:textId="77777777" w:rsidR="000C0560" w:rsidRDefault="000C0560" w:rsidP="000C0560">
      <w:pPr>
        <w:pStyle w:val="contentspage"/>
      </w:pPr>
    </w:p>
    <w:p w14:paraId="2BA3007E" w14:textId="3F620FDD" w:rsidR="000C0560" w:rsidRPr="000C0560" w:rsidRDefault="000C0560" w:rsidP="000C0560">
      <w:pPr>
        <w:pStyle w:val="contentspage"/>
      </w:pPr>
    </w:p>
    <w:p w14:paraId="5C93C07C" w14:textId="03FFC19F" w:rsidR="000C0560" w:rsidRDefault="000C0560" w:rsidP="000C0560">
      <w:pPr>
        <w:pStyle w:val="contentspage"/>
      </w:pPr>
      <w:r w:rsidRPr="000C0560">
        <w:t>What to do if you are being bullied</w:t>
      </w:r>
      <w:r w:rsidRPr="000C0560">
        <w:tab/>
        <w:t>1</w:t>
      </w:r>
      <w:r w:rsidR="00B928F8">
        <w:t>4</w:t>
      </w:r>
    </w:p>
    <w:p w14:paraId="6EA5E622" w14:textId="05B3A3B8" w:rsidR="000C0560" w:rsidRPr="00C23EE8" w:rsidRDefault="00C23EE8" w:rsidP="000C0560">
      <w:pPr>
        <w:pStyle w:val="contentspage"/>
        <w:rPr>
          <w:sz w:val="28"/>
          <w:szCs w:val="28"/>
        </w:rPr>
      </w:pPr>
      <w:r w:rsidRPr="00C9599F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46" behindDoc="0" locked="0" layoutInCell="1" allowOverlap="1" wp14:anchorId="64ED9C0E" wp14:editId="671A2B81">
            <wp:simplePos x="0" y="0"/>
            <wp:positionH relativeFrom="margin">
              <wp:posOffset>-102870</wp:posOffset>
            </wp:positionH>
            <wp:positionV relativeFrom="paragraph">
              <wp:posOffset>50165</wp:posOffset>
            </wp:positionV>
            <wp:extent cx="1415415" cy="1415415"/>
            <wp:effectExtent l="0" t="0" r="0" b="0"/>
            <wp:wrapNone/>
            <wp:docPr id="136483265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3265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1541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03EAF5" w14:textId="7C3A95BE" w:rsidR="000C0560" w:rsidRPr="00C23EE8" w:rsidRDefault="000C0560" w:rsidP="000C0560">
      <w:pPr>
        <w:pStyle w:val="contentspage"/>
        <w:rPr>
          <w:sz w:val="28"/>
          <w:szCs w:val="28"/>
        </w:rPr>
      </w:pPr>
    </w:p>
    <w:p w14:paraId="18B6DEE8" w14:textId="57ABC979" w:rsidR="00C23EE8" w:rsidRDefault="00312AC6" w:rsidP="00312AC6">
      <w:pPr>
        <w:pStyle w:val="contentspage"/>
      </w:pPr>
      <w:r w:rsidRPr="000C0560">
        <w:t xml:space="preserve">What to do if </w:t>
      </w:r>
      <w:r w:rsidR="00C23EE8">
        <w:t xml:space="preserve">you are </w:t>
      </w:r>
      <w:r w:rsidRPr="000C0560">
        <w:t>tamariki /</w:t>
      </w:r>
      <w:r w:rsidR="00A458F5">
        <w:t xml:space="preserve"> </w:t>
      </w:r>
      <w:r w:rsidR="00C23EE8">
        <w:t xml:space="preserve">child </w:t>
      </w:r>
    </w:p>
    <w:p w14:paraId="5243AA3D" w14:textId="77777777" w:rsidR="00C23EE8" w:rsidRDefault="00C23EE8" w:rsidP="00C23EE8">
      <w:pPr>
        <w:pStyle w:val="contentspage"/>
      </w:pPr>
      <w:r>
        <w:t xml:space="preserve">or </w:t>
      </w:r>
      <w:proofErr w:type="spellStart"/>
      <w:r w:rsidR="00312AC6" w:rsidRPr="000C0560">
        <w:t>rangatahi</w:t>
      </w:r>
      <w:proofErr w:type="spellEnd"/>
      <w:r>
        <w:t xml:space="preserve"> / young person </w:t>
      </w:r>
      <w:r w:rsidR="00312AC6" w:rsidRPr="000C0560">
        <w:t xml:space="preserve">being </w:t>
      </w:r>
    </w:p>
    <w:p w14:paraId="2BD9E3F4" w14:textId="1851AACD" w:rsidR="00312AC6" w:rsidRDefault="00312AC6" w:rsidP="00C23EE8">
      <w:pPr>
        <w:pStyle w:val="contentspage"/>
      </w:pPr>
      <w:r w:rsidRPr="000C0560">
        <w:t>bullied</w:t>
      </w:r>
      <w:r w:rsidRPr="000C0560">
        <w:tab/>
      </w:r>
      <w:r>
        <w:t>1</w:t>
      </w:r>
      <w:r w:rsidR="00C23EE8">
        <w:t>6</w:t>
      </w:r>
    </w:p>
    <w:p w14:paraId="6B8FD8C2" w14:textId="49D9A7FD" w:rsidR="00312AC6" w:rsidRDefault="00312AC6" w:rsidP="000C0560">
      <w:pPr>
        <w:pStyle w:val="contentspage"/>
      </w:pPr>
      <w:r w:rsidRPr="00873157">
        <w:rPr>
          <w:noProof/>
          <w:lang w:val="en-NZ" w:eastAsia="en-NZ"/>
        </w:rPr>
        <w:drawing>
          <wp:anchor distT="0" distB="0" distL="114300" distR="114300" simplePos="0" relativeHeight="251658293" behindDoc="0" locked="0" layoutInCell="1" allowOverlap="1" wp14:anchorId="4E983E4A" wp14:editId="176DBEF3">
            <wp:simplePos x="0" y="0"/>
            <wp:positionH relativeFrom="margin">
              <wp:align>left</wp:align>
            </wp:positionH>
            <wp:positionV relativeFrom="paragraph">
              <wp:posOffset>175260</wp:posOffset>
            </wp:positionV>
            <wp:extent cx="1280160" cy="1280160"/>
            <wp:effectExtent l="0" t="0" r="0" b="0"/>
            <wp:wrapNone/>
            <wp:docPr id="1026785997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785997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93585" w14:textId="6FBF92C9" w:rsidR="00312AC6" w:rsidRDefault="00312AC6" w:rsidP="000C0560">
      <w:pPr>
        <w:pStyle w:val="contentspage"/>
      </w:pPr>
    </w:p>
    <w:p w14:paraId="2B4C3841" w14:textId="23F55AE6" w:rsidR="000C0560" w:rsidRDefault="000C0560" w:rsidP="000C0560">
      <w:pPr>
        <w:pStyle w:val="contentspage"/>
      </w:pPr>
      <w:r w:rsidRPr="000C0560">
        <w:t xml:space="preserve">What to do if you are bullied </w:t>
      </w:r>
      <w:r w:rsidR="00B928F8">
        <w:br/>
      </w:r>
      <w:r w:rsidRPr="000C0560">
        <w:t>at work</w:t>
      </w:r>
      <w:r w:rsidRPr="000C0560">
        <w:tab/>
        <w:t>1</w:t>
      </w:r>
      <w:r w:rsidR="00C23EE8">
        <w:t>9</w:t>
      </w:r>
    </w:p>
    <w:p w14:paraId="34353DDC" w14:textId="04E8ED07" w:rsidR="00A45D4D" w:rsidRDefault="00C23EE8" w:rsidP="000C0560">
      <w:pPr>
        <w:pStyle w:val="contentspage"/>
      </w:pPr>
      <w:r w:rsidRPr="00A96CA5">
        <w:rPr>
          <w:noProof/>
          <w:lang w:val="en-NZ" w:eastAsia="en-NZ"/>
        </w:rPr>
        <w:drawing>
          <wp:anchor distT="0" distB="0" distL="114300" distR="114300" simplePos="0" relativeHeight="251658347" behindDoc="0" locked="0" layoutInCell="1" allowOverlap="1" wp14:anchorId="5EC3D299" wp14:editId="1C6D7D41">
            <wp:simplePos x="0" y="0"/>
            <wp:positionH relativeFrom="margin">
              <wp:posOffset>132715</wp:posOffset>
            </wp:positionH>
            <wp:positionV relativeFrom="paragraph">
              <wp:posOffset>299085</wp:posOffset>
            </wp:positionV>
            <wp:extent cx="1061720" cy="1107440"/>
            <wp:effectExtent l="0" t="0" r="5080" b="0"/>
            <wp:wrapNone/>
            <wp:docPr id="2124870404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870404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20" cy="110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C1BBD" w14:textId="3182E070" w:rsidR="000C0560" w:rsidRPr="000C0560" w:rsidRDefault="000C0560" w:rsidP="000C0560">
      <w:pPr>
        <w:pStyle w:val="contentspage"/>
      </w:pPr>
    </w:p>
    <w:p w14:paraId="0B020E4E" w14:textId="06009006" w:rsidR="000C0560" w:rsidRDefault="000C0560" w:rsidP="00A45D4D">
      <w:pPr>
        <w:pStyle w:val="contentspage"/>
        <w:rPr>
          <w:shd w:val="clear" w:color="auto" w:fill="FFFFFF"/>
          <w:lang w:eastAsia="en-GB"/>
        </w:rPr>
      </w:pPr>
      <w:r w:rsidRPr="000C0560">
        <w:t>More information</w:t>
      </w:r>
      <w:r w:rsidRPr="000C0560">
        <w:tab/>
        <w:t>2</w:t>
      </w:r>
      <w:r w:rsidR="00C23EE8">
        <w:t>7</w:t>
      </w:r>
    </w:p>
    <w:p w14:paraId="7F99BB23" w14:textId="764432E0" w:rsidR="009523B8" w:rsidRDefault="009523B8" w:rsidP="009523B8">
      <w:pPr>
        <w:pStyle w:val="Heading1"/>
        <w:rPr>
          <w:shd w:val="clear" w:color="auto" w:fill="FFFFFF"/>
          <w:lang w:eastAsia="en-GB"/>
        </w:rPr>
      </w:pPr>
      <w:bookmarkStart w:id="2" w:name="_Toc160447771"/>
      <w:r>
        <w:rPr>
          <w:shd w:val="clear" w:color="auto" w:fill="FFFFFF"/>
          <w:lang w:eastAsia="en-GB"/>
        </w:rPr>
        <w:lastRenderedPageBreak/>
        <w:t>What is bullying</w:t>
      </w:r>
      <w:bookmarkEnd w:id="2"/>
      <w:r w:rsidR="0006795A">
        <w:rPr>
          <w:shd w:val="clear" w:color="auto" w:fill="FFFFFF"/>
          <w:lang w:eastAsia="en-GB"/>
        </w:rPr>
        <w:t>?</w:t>
      </w:r>
    </w:p>
    <w:p w14:paraId="47AD2573" w14:textId="5AC52F63" w:rsidR="009523B8" w:rsidRDefault="0006795A" w:rsidP="009523B8">
      <w:pPr>
        <w:rPr>
          <w:lang w:eastAsia="en-GB"/>
        </w:rPr>
      </w:pPr>
      <w:r w:rsidRPr="005E3B48">
        <w:rPr>
          <w:rFonts w:cs="Times New Roman"/>
          <w:noProof/>
          <w:lang w:val="en-NZ" w:eastAsia="en-NZ"/>
        </w:rPr>
        <w:drawing>
          <wp:anchor distT="0" distB="0" distL="114300" distR="114300" simplePos="0" relativeHeight="251658295" behindDoc="0" locked="0" layoutInCell="1" allowOverlap="1" wp14:anchorId="321193DB" wp14:editId="1001C96C">
            <wp:simplePos x="0" y="0"/>
            <wp:positionH relativeFrom="margin">
              <wp:posOffset>0</wp:posOffset>
            </wp:positionH>
            <wp:positionV relativeFrom="paragraph">
              <wp:posOffset>205842</wp:posOffset>
            </wp:positionV>
            <wp:extent cx="1828800" cy="1828800"/>
            <wp:effectExtent l="0" t="0" r="0" b="0"/>
            <wp:wrapNone/>
            <wp:docPr id="798853915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53915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290CE" w14:textId="1EC57788" w:rsidR="009523B8" w:rsidRDefault="009523B8" w:rsidP="009523B8">
      <w:pPr>
        <w:rPr>
          <w:lang w:eastAsia="en-GB"/>
        </w:rPr>
      </w:pPr>
      <w:r w:rsidRPr="00BD34B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242" behindDoc="1" locked="0" layoutInCell="1" allowOverlap="1" wp14:anchorId="430BC47A" wp14:editId="31135C2F">
                <wp:simplePos x="0" y="0"/>
                <wp:positionH relativeFrom="column">
                  <wp:posOffset>2171700</wp:posOffset>
                </wp:positionH>
                <wp:positionV relativeFrom="paragraph">
                  <wp:posOffset>145415</wp:posOffset>
                </wp:positionV>
                <wp:extent cx="3600450" cy="6746240"/>
                <wp:effectExtent l="0" t="0" r="0" b="0"/>
                <wp:wrapNone/>
                <wp:docPr id="1349115502" name="Rectangle 1349115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6746240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328616" id="Rectangle 1349115502" o:spid="_x0000_s1026" style="position:absolute;margin-left:171pt;margin-top:11.45pt;width:283.5pt;height:531.2pt;z-index:-2516582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" fillcolor="#fcbaef" stroked="f" strokeweight="1pt"/>
            </w:pict>
          </mc:Fallback>
        </mc:AlternateContent>
      </w:r>
    </w:p>
    <w:p w14:paraId="23FA1B7C" w14:textId="6E0716F8" w:rsidR="009523B8" w:rsidRDefault="009523B8" w:rsidP="009523B8">
      <w:pPr>
        <w:rPr>
          <w:lang w:eastAsia="en-GB"/>
        </w:rPr>
      </w:pPr>
      <w:r w:rsidRPr="006A410D">
        <w:rPr>
          <w:b/>
          <w:bCs/>
          <w:lang w:eastAsia="en-GB"/>
        </w:rPr>
        <w:t>Bullying</w:t>
      </w:r>
      <w:r>
        <w:rPr>
          <w:lang w:eastAsia="en-GB"/>
        </w:rPr>
        <w:t xml:space="preserve"> is when 1 person or a group of people treat</w:t>
      </w:r>
      <w:r w:rsidR="00CD5AF5">
        <w:rPr>
          <w:lang w:eastAsia="en-GB"/>
        </w:rPr>
        <w:t>s</w:t>
      </w:r>
      <w:r>
        <w:rPr>
          <w:lang w:eastAsia="en-GB"/>
        </w:rPr>
        <w:t xml:space="preserve"> </w:t>
      </w:r>
      <w:r w:rsidR="006C0D8F">
        <w:rPr>
          <w:lang w:eastAsia="en-GB"/>
        </w:rPr>
        <w:t>you</w:t>
      </w:r>
      <w:r>
        <w:rPr>
          <w:lang w:eastAsia="en-GB"/>
        </w:rPr>
        <w:t xml:space="preserve"> </w:t>
      </w:r>
      <w:r w:rsidR="006C0D8F">
        <w:rPr>
          <w:lang w:eastAsia="en-GB"/>
        </w:rPr>
        <w:t>badly</w:t>
      </w:r>
      <w:r>
        <w:rPr>
          <w:lang w:eastAsia="en-GB"/>
        </w:rPr>
        <w:t xml:space="preserve">. </w:t>
      </w:r>
    </w:p>
    <w:p w14:paraId="4CFD260F" w14:textId="26486AF5" w:rsidR="009523B8" w:rsidRDefault="009523B8" w:rsidP="009523B8">
      <w:pPr>
        <w:rPr>
          <w:lang w:eastAsia="en-GB"/>
        </w:rPr>
      </w:pPr>
    </w:p>
    <w:p w14:paraId="26A9E844" w14:textId="4752AD92" w:rsidR="009523B8" w:rsidRDefault="0006795A" w:rsidP="009523B8">
      <w:pPr>
        <w:rPr>
          <w:lang w:eastAsia="en-GB"/>
        </w:rPr>
      </w:pPr>
      <w:r w:rsidRPr="00A03388">
        <w:rPr>
          <w:noProof/>
          <w:lang w:val="en-NZ" w:eastAsia="en-NZ"/>
        </w:rPr>
        <w:drawing>
          <wp:anchor distT="0" distB="0" distL="114300" distR="114300" simplePos="0" relativeHeight="251658297" behindDoc="0" locked="0" layoutInCell="1" allowOverlap="1" wp14:anchorId="73B8C923" wp14:editId="168293DD">
            <wp:simplePos x="0" y="0"/>
            <wp:positionH relativeFrom="column">
              <wp:posOffset>0</wp:posOffset>
            </wp:positionH>
            <wp:positionV relativeFrom="paragraph">
              <wp:posOffset>128905</wp:posOffset>
            </wp:positionV>
            <wp:extent cx="1873250" cy="1873250"/>
            <wp:effectExtent l="0" t="0" r="0" b="0"/>
            <wp:wrapNone/>
            <wp:docPr id="47578356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78356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031DF" w14:textId="5D228756" w:rsidR="009523B8" w:rsidRDefault="009523B8" w:rsidP="009523B8">
      <w:pPr>
        <w:rPr>
          <w:lang w:eastAsia="en-GB"/>
        </w:rPr>
      </w:pPr>
      <w:bookmarkStart w:id="3" w:name="_Hlk159791331"/>
      <w:r>
        <w:rPr>
          <w:lang w:eastAsia="en-GB"/>
        </w:rPr>
        <w:t xml:space="preserve">Bullying can be </w:t>
      </w:r>
      <w:r w:rsidR="00EA40D9">
        <w:rPr>
          <w:lang w:eastAsia="en-GB"/>
        </w:rPr>
        <w:t>when someone:</w:t>
      </w:r>
    </w:p>
    <w:p w14:paraId="3CC6288E" w14:textId="4161C541" w:rsidR="009523B8" w:rsidRDefault="009523B8" w:rsidP="009523B8">
      <w:pPr>
        <w:pStyle w:val="Listtoplevel"/>
        <w:rPr>
          <w:lang w:eastAsia="en-GB"/>
        </w:rPr>
      </w:pPr>
      <w:r>
        <w:rPr>
          <w:lang w:eastAsia="en-GB"/>
        </w:rPr>
        <w:t>sa</w:t>
      </w:r>
      <w:r w:rsidR="00EA40D9">
        <w:rPr>
          <w:lang w:eastAsia="en-GB"/>
        </w:rPr>
        <w:t>ys</w:t>
      </w:r>
      <w:r>
        <w:rPr>
          <w:lang w:eastAsia="en-GB"/>
        </w:rPr>
        <w:t xml:space="preserve"> nasty things to you / about you</w:t>
      </w:r>
      <w:r w:rsidR="002B120F">
        <w:rPr>
          <w:lang w:eastAsia="en-GB"/>
        </w:rPr>
        <w:t>:</w:t>
      </w:r>
    </w:p>
    <w:p w14:paraId="1CAB25AB" w14:textId="60D4D1E8" w:rsidR="002B120F" w:rsidRDefault="0006795A" w:rsidP="002B120F">
      <w:pPr>
        <w:pStyle w:val="Listsecondlevel"/>
        <w:rPr>
          <w:lang w:eastAsia="en-GB"/>
        </w:rPr>
      </w:pPr>
      <w:r w:rsidRPr="00A03388">
        <w:rPr>
          <w:noProof/>
          <w:lang w:val="en-NZ" w:eastAsia="en-NZ"/>
        </w:rPr>
        <w:drawing>
          <wp:anchor distT="0" distB="0" distL="114300" distR="114300" simplePos="0" relativeHeight="251658298" behindDoc="0" locked="0" layoutInCell="1" allowOverlap="1" wp14:anchorId="64F56653" wp14:editId="3BEBFBCE">
            <wp:simplePos x="0" y="0"/>
            <wp:positionH relativeFrom="column">
              <wp:posOffset>104775</wp:posOffset>
            </wp:positionH>
            <wp:positionV relativeFrom="paragraph">
              <wp:posOffset>461645</wp:posOffset>
            </wp:positionV>
            <wp:extent cx="1533525" cy="1533525"/>
            <wp:effectExtent l="0" t="0" r="9525" b="9525"/>
            <wp:wrapNone/>
            <wp:docPr id="20386626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66268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20F">
        <w:rPr>
          <w:lang w:eastAsia="en-GB"/>
        </w:rPr>
        <w:t xml:space="preserve">in person </w:t>
      </w:r>
    </w:p>
    <w:p w14:paraId="1E37D08D" w14:textId="528F5C4D" w:rsidR="002B120F" w:rsidRDefault="002B120F" w:rsidP="002B120F">
      <w:pPr>
        <w:pStyle w:val="Listsecondlevel"/>
        <w:rPr>
          <w:lang w:eastAsia="en-GB"/>
        </w:rPr>
      </w:pPr>
      <w:r>
        <w:rPr>
          <w:lang w:eastAsia="en-GB"/>
        </w:rPr>
        <w:t>online</w:t>
      </w:r>
      <w:r w:rsidR="003D2538">
        <w:rPr>
          <w:lang w:eastAsia="en-GB"/>
        </w:rPr>
        <w:t xml:space="preserve"> – this is calle</w:t>
      </w:r>
      <w:r w:rsidR="00EA40D9">
        <w:rPr>
          <w:lang w:eastAsia="en-GB"/>
        </w:rPr>
        <w:t>d</w:t>
      </w:r>
      <w:r w:rsidR="003D2538">
        <w:rPr>
          <w:lang w:eastAsia="en-GB"/>
        </w:rPr>
        <w:t xml:space="preserve"> </w:t>
      </w:r>
      <w:r w:rsidR="003D2538" w:rsidRPr="0006795A">
        <w:rPr>
          <w:lang w:eastAsia="en-GB"/>
        </w:rPr>
        <w:t>cyberbullying</w:t>
      </w:r>
    </w:p>
    <w:p w14:paraId="190EA2AF" w14:textId="49D99A06" w:rsidR="009523B8" w:rsidRDefault="00C75F95" w:rsidP="009523B8">
      <w:pPr>
        <w:pStyle w:val="Listtoplevel"/>
        <w:rPr>
          <w:lang w:eastAsia="en-GB"/>
        </w:rPr>
      </w:pPr>
      <w:r w:rsidRPr="005E3B48">
        <w:rPr>
          <w:rFonts w:eastAsia="Times New Roman" w:cs="Times New Roman"/>
          <w:lang w:val="en-NZ" w:eastAsia="en-NZ"/>
        </w:rPr>
        <w:drawing>
          <wp:anchor distT="0" distB="0" distL="114300" distR="114300" simplePos="0" relativeHeight="251658296" behindDoc="0" locked="0" layoutInCell="1" allowOverlap="1" wp14:anchorId="34F34C8F" wp14:editId="08D89765">
            <wp:simplePos x="0" y="0"/>
            <wp:positionH relativeFrom="margin">
              <wp:posOffset>73742</wp:posOffset>
            </wp:positionH>
            <wp:positionV relativeFrom="paragraph">
              <wp:posOffset>512220</wp:posOffset>
            </wp:positionV>
            <wp:extent cx="1592293" cy="1592293"/>
            <wp:effectExtent l="0" t="0" r="8255" b="0"/>
            <wp:wrapNone/>
            <wp:docPr id="115264099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64099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432" cy="159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3B8">
        <w:rPr>
          <w:lang w:eastAsia="en-GB"/>
        </w:rPr>
        <w:t>ignore</w:t>
      </w:r>
      <w:r w:rsidR="00EA40D9">
        <w:rPr>
          <w:lang w:eastAsia="en-GB"/>
        </w:rPr>
        <w:t>s you</w:t>
      </w:r>
      <w:r w:rsidR="009523B8">
        <w:rPr>
          <w:lang w:eastAsia="en-GB"/>
        </w:rPr>
        <w:t xml:space="preserve"> or le</w:t>
      </w:r>
      <w:r w:rsidR="00EA40D9">
        <w:rPr>
          <w:lang w:eastAsia="en-GB"/>
        </w:rPr>
        <w:t>aves</w:t>
      </w:r>
      <w:r w:rsidR="009523B8">
        <w:rPr>
          <w:lang w:eastAsia="en-GB"/>
        </w:rPr>
        <w:t xml:space="preserve"> </w:t>
      </w:r>
      <w:r w:rsidR="00EA40D9">
        <w:rPr>
          <w:lang w:eastAsia="en-GB"/>
        </w:rPr>
        <w:t xml:space="preserve">you </w:t>
      </w:r>
      <w:r w:rsidR="009523B8">
        <w:rPr>
          <w:lang w:eastAsia="en-GB"/>
        </w:rPr>
        <w:t xml:space="preserve">out </w:t>
      </w:r>
    </w:p>
    <w:p w14:paraId="6183D7E8" w14:textId="3B732953" w:rsidR="009523B8" w:rsidRDefault="00EA40D9" w:rsidP="009523B8">
      <w:pPr>
        <w:pStyle w:val="Listtoplevel"/>
        <w:rPr>
          <w:lang w:eastAsia="en-GB"/>
        </w:rPr>
      </w:pPr>
      <w:r>
        <w:rPr>
          <w:lang w:eastAsia="en-GB"/>
        </w:rPr>
        <w:t>hits you</w:t>
      </w:r>
      <w:r w:rsidR="009523B8">
        <w:rPr>
          <w:lang w:eastAsia="en-GB"/>
        </w:rPr>
        <w:t xml:space="preserve"> / kick</w:t>
      </w:r>
      <w:r>
        <w:rPr>
          <w:lang w:eastAsia="en-GB"/>
        </w:rPr>
        <w:t>s you</w:t>
      </w:r>
      <w:r w:rsidR="009523B8">
        <w:rPr>
          <w:lang w:eastAsia="en-GB"/>
        </w:rPr>
        <w:t xml:space="preserve"> / push</w:t>
      </w:r>
      <w:r w:rsidR="00CD5AF5">
        <w:rPr>
          <w:lang w:eastAsia="en-GB"/>
        </w:rPr>
        <w:t>e</w:t>
      </w:r>
      <w:r>
        <w:rPr>
          <w:lang w:eastAsia="en-GB"/>
        </w:rPr>
        <w:t>s you.</w:t>
      </w:r>
      <w:r w:rsidR="009523B8">
        <w:rPr>
          <w:lang w:eastAsia="en-GB"/>
        </w:rPr>
        <w:t xml:space="preserve"> </w:t>
      </w:r>
    </w:p>
    <w:p w14:paraId="19FED24C" w14:textId="538B93E6" w:rsidR="009523B8" w:rsidRDefault="00CD5AF5" w:rsidP="009523B8">
      <w:pPr>
        <w:pStyle w:val="Listtoplevel"/>
        <w:rPr>
          <w:lang w:eastAsia="en-GB"/>
        </w:rPr>
      </w:pPr>
      <w:r>
        <w:rPr>
          <w:lang w:eastAsia="en-GB"/>
        </w:rPr>
        <w:t xml:space="preserve">tells </w:t>
      </w:r>
      <w:r w:rsidR="009523B8">
        <w:rPr>
          <w:lang w:eastAsia="en-GB"/>
        </w:rPr>
        <w:t xml:space="preserve">lies about you.  </w:t>
      </w:r>
    </w:p>
    <w:bookmarkEnd w:id="3"/>
    <w:p w14:paraId="11483420" w14:textId="7C1AC864" w:rsidR="009523B8" w:rsidRPr="009523B8" w:rsidRDefault="009523B8" w:rsidP="009523B8">
      <w:pPr>
        <w:spacing w:line="240" w:lineRule="auto"/>
        <w:ind w:left="0"/>
        <w:rPr>
          <w:rFonts w:eastAsiaTheme="minorHAnsi"/>
          <w:noProof/>
          <w:szCs w:val="22"/>
          <w:lang w:val="en-GB" w:eastAsia="en-GB"/>
        </w:rPr>
      </w:pPr>
      <w:r>
        <w:rPr>
          <w:lang w:eastAsia="en-GB"/>
        </w:rPr>
        <w:br w:type="page"/>
      </w:r>
    </w:p>
    <w:p w14:paraId="1AD52CDE" w14:textId="7B9C8F2B" w:rsidR="00BD3FA2" w:rsidRDefault="00A61430" w:rsidP="00D67451">
      <w:r>
        <w:lastRenderedPageBreak/>
        <w:t>P</w:t>
      </w:r>
      <w:r w:rsidR="00BD3FA2">
        <w:t xml:space="preserve">eople </w:t>
      </w:r>
      <w:r>
        <w:t>can be</w:t>
      </w:r>
      <w:r w:rsidR="00BD3FA2">
        <w:t xml:space="preserve"> bullied for their differences like their:</w:t>
      </w:r>
    </w:p>
    <w:p w14:paraId="17B79B89" w14:textId="7408A53E" w:rsidR="00BD3FA2" w:rsidRDefault="003B62DE" w:rsidP="003B62DE">
      <w:pPr>
        <w:pStyle w:val="Listtoplevel"/>
      </w:pPr>
      <w:r w:rsidRPr="003B62DE">
        <w:rPr>
          <w:lang w:val="en-NZ" w:eastAsia="en-NZ"/>
        </w:rPr>
        <w:drawing>
          <wp:anchor distT="0" distB="0" distL="114300" distR="114300" simplePos="0" relativeHeight="251658244" behindDoc="0" locked="0" layoutInCell="1" allowOverlap="1" wp14:anchorId="1C5AEBCF" wp14:editId="47178DD4">
            <wp:simplePos x="0" y="0"/>
            <wp:positionH relativeFrom="column">
              <wp:posOffset>-195157</wp:posOffset>
            </wp:positionH>
            <wp:positionV relativeFrom="paragraph">
              <wp:posOffset>124460</wp:posOffset>
            </wp:positionV>
            <wp:extent cx="1828800" cy="1291901"/>
            <wp:effectExtent l="0" t="0" r="0" b="3810"/>
            <wp:wrapNone/>
            <wp:docPr id="807948236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94823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9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FA2">
        <w:t>culture / ethnicity – where they are from</w:t>
      </w:r>
    </w:p>
    <w:p w14:paraId="4283C418" w14:textId="0BD45D63" w:rsidR="00BD3FA2" w:rsidRDefault="003B62DE" w:rsidP="00BD3FA2">
      <w:pPr>
        <w:pStyle w:val="Listtoplevel"/>
      </w:pPr>
      <w:r w:rsidRPr="003B62DE">
        <w:rPr>
          <w:lang w:val="en-NZ" w:eastAsia="en-NZ"/>
        </w:rPr>
        <w:drawing>
          <wp:anchor distT="0" distB="0" distL="114300" distR="114300" simplePos="0" relativeHeight="251658245" behindDoc="0" locked="0" layoutInCell="1" allowOverlap="1" wp14:anchorId="53EBE627" wp14:editId="7F61D027">
            <wp:simplePos x="0" y="0"/>
            <wp:positionH relativeFrom="column">
              <wp:posOffset>-194733</wp:posOffset>
            </wp:positionH>
            <wp:positionV relativeFrom="paragraph">
              <wp:posOffset>451485</wp:posOffset>
            </wp:positionV>
            <wp:extent cx="1828800" cy="1828800"/>
            <wp:effectExtent l="0" t="0" r="0" b="0"/>
            <wp:wrapNone/>
            <wp:docPr id="2041649916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649916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FA2">
        <w:t xml:space="preserve">religion </w:t>
      </w:r>
    </w:p>
    <w:p w14:paraId="4BCC9019" w14:textId="3E1728C7" w:rsidR="00BD3FA2" w:rsidRDefault="00BD3FA2" w:rsidP="003B62DE">
      <w:pPr>
        <w:pStyle w:val="Listtoplevel"/>
      </w:pPr>
      <w:r>
        <w:t>age</w:t>
      </w:r>
    </w:p>
    <w:p w14:paraId="3B6C7F3F" w14:textId="675BD969" w:rsidR="007D3562" w:rsidRPr="007D3562" w:rsidRDefault="007D3562" w:rsidP="007D3562">
      <w:pPr>
        <w:pStyle w:val="Listtoplevel"/>
        <w:rPr>
          <w:b/>
          <w:bCs/>
        </w:rPr>
      </w:pPr>
      <w:r>
        <w:rPr>
          <w:b/>
          <w:bCs/>
        </w:rPr>
        <w:t>sexuality</w:t>
      </w:r>
    </w:p>
    <w:p w14:paraId="73207C05" w14:textId="4847E820" w:rsidR="006C7ECB" w:rsidRPr="007D3562" w:rsidRDefault="00BD3FA2" w:rsidP="007D3562">
      <w:pPr>
        <w:pStyle w:val="Listtoplevel"/>
        <w:rPr>
          <w:b/>
          <w:bCs/>
        </w:rPr>
      </w:pPr>
      <w:r w:rsidRPr="007D3562">
        <w:rPr>
          <w:b/>
          <w:bCs/>
        </w:rPr>
        <w:t>gender</w:t>
      </w:r>
      <w:r w:rsidR="006C7ECB" w:rsidRPr="007D3562">
        <w:rPr>
          <w:b/>
          <w:bCs/>
          <w:lang w:val="en-NZ" w:eastAsia="en-NZ"/>
        </w:rPr>
        <w:drawing>
          <wp:anchor distT="0" distB="0" distL="114300" distR="114300" simplePos="0" relativeHeight="251658271" behindDoc="0" locked="0" layoutInCell="1" allowOverlap="1" wp14:anchorId="3F1D5064" wp14:editId="7834A793">
            <wp:simplePos x="0" y="0"/>
            <wp:positionH relativeFrom="margin">
              <wp:posOffset>-13478</wp:posOffset>
            </wp:positionH>
            <wp:positionV relativeFrom="paragraph">
              <wp:posOffset>584200</wp:posOffset>
            </wp:positionV>
            <wp:extent cx="1657350" cy="1657350"/>
            <wp:effectExtent l="0" t="0" r="0" b="0"/>
            <wp:wrapNone/>
            <wp:docPr id="320809260" name="Picture 320809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809260" name="Picture 3208092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365B5" w14:textId="7FA6762C" w:rsidR="00BD3FA2" w:rsidRDefault="003B62DE" w:rsidP="00BD3FA2">
      <w:pPr>
        <w:pStyle w:val="Listtoplevel"/>
      </w:pPr>
      <w:r w:rsidRPr="003B62DE">
        <w:rPr>
          <w:lang w:val="en-NZ" w:eastAsia="en-NZ"/>
        </w:rPr>
        <w:drawing>
          <wp:anchor distT="0" distB="0" distL="114300" distR="114300" simplePos="0" relativeHeight="251658246" behindDoc="0" locked="0" layoutInCell="1" allowOverlap="1" wp14:anchorId="1471F233" wp14:editId="00F223CC">
            <wp:simplePos x="0" y="0"/>
            <wp:positionH relativeFrom="column">
              <wp:posOffset>-194945</wp:posOffset>
            </wp:positionH>
            <wp:positionV relativeFrom="paragraph">
              <wp:posOffset>273262</wp:posOffset>
            </wp:positionV>
            <wp:extent cx="1947545" cy="1244600"/>
            <wp:effectExtent l="0" t="0" r="0" b="0"/>
            <wp:wrapNone/>
            <wp:docPr id="131485934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85934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95A">
        <w:t>body shape</w:t>
      </w:r>
      <w:r w:rsidR="00BD3FA2">
        <w:t xml:space="preserve"> </w:t>
      </w:r>
      <w:r w:rsidR="00A506C6">
        <w:t>/ size</w:t>
      </w:r>
    </w:p>
    <w:p w14:paraId="26044A3D" w14:textId="362D559F" w:rsidR="00BD3FA2" w:rsidRDefault="00BD3FA2" w:rsidP="003B62DE">
      <w:pPr>
        <w:pStyle w:val="Listtoplevel"/>
      </w:pPr>
      <w:r>
        <w:t xml:space="preserve">disability. </w:t>
      </w:r>
    </w:p>
    <w:p w14:paraId="2D35EA6D" w14:textId="7178FC68" w:rsidR="007D3562" w:rsidRDefault="007D3562" w:rsidP="007D3562">
      <w:pPr>
        <w:rPr>
          <w:rFonts w:eastAsia="Times New Roman" w:cs="Times New Roman"/>
          <w:b/>
          <w:bCs/>
          <w:noProof/>
          <w:szCs w:val="22"/>
          <w:lang w:val="en-GB"/>
        </w:rPr>
      </w:pPr>
    </w:p>
    <w:p w14:paraId="086F1DBC" w14:textId="11324342" w:rsidR="007D3562" w:rsidRDefault="007D3562" w:rsidP="007D3562">
      <w:pPr>
        <w:rPr>
          <w:rFonts w:eastAsia="Times New Roman" w:cs="Times New Roman"/>
          <w:b/>
          <w:bCs/>
          <w:noProof/>
          <w:szCs w:val="22"/>
          <w:lang w:val="en-GB"/>
        </w:rPr>
      </w:pPr>
    </w:p>
    <w:p w14:paraId="148561CB" w14:textId="77777777" w:rsidR="007D3562" w:rsidRDefault="007D3562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29D46960" w14:textId="497812EC" w:rsidR="007D3562" w:rsidRDefault="007D3562" w:rsidP="007D3562">
      <w:r w:rsidRPr="00A93AC9">
        <w:rPr>
          <w:b/>
          <w:bCs/>
          <w:noProof/>
          <w:lang w:val="en-NZ" w:eastAsia="en-NZ"/>
        </w:rPr>
        <w:lastRenderedPageBreak/>
        <w:drawing>
          <wp:anchor distT="0" distB="0" distL="114300" distR="114300" simplePos="0" relativeHeight="251658336" behindDoc="1" locked="0" layoutInCell="1" allowOverlap="1" wp14:anchorId="3DCD5A52" wp14:editId="170DA0D9">
            <wp:simplePos x="0" y="0"/>
            <wp:positionH relativeFrom="column">
              <wp:posOffset>-118110</wp:posOffset>
            </wp:positionH>
            <wp:positionV relativeFrom="paragraph">
              <wp:posOffset>-106823</wp:posOffset>
            </wp:positionV>
            <wp:extent cx="1740310" cy="1740310"/>
            <wp:effectExtent l="0" t="0" r="0" b="0"/>
            <wp:wrapNone/>
            <wp:docPr id="91204116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04116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40310" cy="174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34B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335" behindDoc="1" locked="0" layoutInCell="1" allowOverlap="1" wp14:anchorId="740FAB36" wp14:editId="00E074C9">
                <wp:simplePos x="0" y="0"/>
                <wp:positionH relativeFrom="column">
                  <wp:posOffset>2138045</wp:posOffset>
                </wp:positionH>
                <wp:positionV relativeFrom="paragraph">
                  <wp:posOffset>-194740</wp:posOffset>
                </wp:positionV>
                <wp:extent cx="3505200" cy="3450508"/>
                <wp:effectExtent l="0" t="0" r="0" b="0"/>
                <wp:wrapNone/>
                <wp:docPr id="868692360" name="Rectangle 868692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3450508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CED763" w14:textId="6DB4EE3D" w:rsidR="007D3562" w:rsidRPr="007D3562" w:rsidRDefault="007D3562" w:rsidP="007D3562">
                            <w:pPr>
                              <w:ind w:left="0"/>
                              <w:jc w:val="center"/>
                              <w:rPr>
                                <w:lang w:val="en-NZ"/>
                              </w:rPr>
                            </w:pPr>
                            <w:r>
                              <w:rPr>
                                <w:lang w:val="en-NZ"/>
                              </w:rPr>
                              <w:t>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0FAB36" id="Rectangle 868692360" o:spid="_x0000_s1026" style="position:absolute;left:0;text-align:left;margin-left:168.35pt;margin-top:-15.35pt;width:276pt;height:271.7pt;z-index:-2516581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" fillcolor="#fcbaef" stroked="f" strokeweight="1pt">
                <v:textbox>
                  <w:txbxContent>
                    <w:p w14:paraId="35CED763" w14:textId="6DB4EE3D" w:rsidR="007D3562" w:rsidRPr="007D3562" w:rsidRDefault="007D3562" w:rsidP="007D3562">
                      <w:pPr>
                        <w:ind w:left="0"/>
                        <w:jc w:val="center"/>
                        <w:rPr>
                          <w:lang w:val="en-NZ"/>
                        </w:rPr>
                      </w:pPr>
                      <w:r>
                        <w:rPr>
                          <w:lang w:val="en-NZ"/>
                        </w:rPr>
                        <w:t>/</w:t>
                      </w:r>
                    </w:p>
                  </w:txbxContent>
                </v:textbox>
              </v:rect>
            </w:pict>
          </mc:Fallback>
        </mc:AlternateContent>
      </w:r>
      <w:r w:rsidRPr="00A93AC9">
        <w:rPr>
          <w:b/>
          <w:bCs/>
        </w:rPr>
        <w:t>Sexuality</w:t>
      </w:r>
      <w:r>
        <w:t xml:space="preserve"> is things like:</w:t>
      </w:r>
    </w:p>
    <w:p w14:paraId="54DB4491" w14:textId="61DEE912" w:rsidR="007D3562" w:rsidRDefault="007D3562" w:rsidP="007D3562">
      <w:pPr>
        <w:pStyle w:val="ListParagraph"/>
        <w:numPr>
          <w:ilvl w:val="0"/>
          <w:numId w:val="34"/>
        </w:numPr>
        <w:ind w:left="4253" w:hanging="567"/>
      </w:pPr>
      <w:r>
        <w:t>who you are attracted to</w:t>
      </w:r>
    </w:p>
    <w:p w14:paraId="7AE24D75" w14:textId="77E7AEFE" w:rsidR="007D3562" w:rsidRDefault="007D3562" w:rsidP="007D3562">
      <w:pPr>
        <w:pStyle w:val="ListParagraph"/>
        <w:numPr>
          <w:ilvl w:val="0"/>
          <w:numId w:val="34"/>
        </w:numPr>
        <w:ind w:left="4253" w:hanging="567"/>
      </w:pPr>
      <w:r>
        <w:rPr>
          <w:noProof/>
          <w:lang w:val="en-NZ" w:eastAsia="en-NZ"/>
        </w:rPr>
        <w:drawing>
          <wp:anchor distT="0" distB="0" distL="114300" distR="114300" simplePos="0" relativeHeight="251658337" behindDoc="0" locked="0" layoutInCell="1" allowOverlap="1" wp14:anchorId="599DEA1B" wp14:editId="5512DB33">
            <wp:simplePos x="0" y="0"/>
            <wp:positionH relativeFrom="column">
              <wp:posOffset>-266700</wp:posOffset>
            </wp:positionH>
            <wp:positionV relativeFrom="paragraph">
              <wp:posOffset>857250</wp:posOffset>
            </wp:positionV>
            <wp:extent cx="1906270" cy="1238250"/>
            <wp:effectExtent l="0" t="0" r="0" b="0"/>
            <wp:wrapNone/>
            <wp:docPr id="82559821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59821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who you want to be in a relationship with </w:t>
      </w:r>
    </w:p>
    <w:p w14:paraId="56C27917" w14:textId="1047BA06" w:rsidR="007D3562" w:rsidRPr="00A93AC9" w:rsidRDefault="007D3562" w:rsidP="007D3562">
      <w:pPr>
        <w:pStyle w:val="ListParagraph"/>
        <w:numPr>
          <w:ilvl w:val="0"/>
          <w:numId w:val="34"/>
        </w:numPr>
        <w:ind w:left="4253" w:right="237" w:hanging="567"/>
        <w:rPr>
          <w:rFonts w:eastAsia="Times New Roman" w:cs="Times New Roman"/>
          <w:b/>
          <w:bCs/>
          <w:noProof/>
        </w:rPr>
      </w:pPr>
      <w:r>
        <w:t>if you want to be in a relationship or not.</w:t>
      </w:r>
    </w:p>
    <w:p w14:paraId="7DAC3D4B" w14:textId="42105DCC" w:rsidR="007D3562" w:rsidRDefault="007D3562" w:rsidP="007D3562">
      <w:pPr>
        <w:rPr>
          <w:rFonts w:eastAsia="Times New Roman" w:cs="Times New Roman"/>
          <w:b/>
          <w:bCs/>
          <w:noProof/>
          <w:szCs w:val="22"/>
          <w:lang w:val="en-GB"/>
        </w:rPr>
      </w:pPr>
    </w:p>
    <w:p w14:paraId="53B8738F" w14:textId="2E959B8E" w:rsidR="007D3562" w:rsidRDefault="00FE431C" w:rsidP="007D3562">
      <w:pPr>
        <w:rPr>
          <w:rFonts w:eastAsia="Times New Roman" w:cs="Times New Roman"/>
          <w:b/>
          <w:bCs/>
          <w:noProof/>
          <w:szCs w:val="22"/>
          <w:lang w:val="en-GB"/>
        </w:rPr>
      </w:pPr>
      <w:r w:rsidRPr="00BD34B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339" behindDoc="1" locked="0" layoutInCell="1" allowOverlap="1" wp14:anchorId="57D19649" wp14:editId="112F9EF0">
                <wp:simplePos x="0" y="0"/>
                <wp:positionH relativeFrom="column">
                  <wp:posOffset>2133600</wp:posOffset>
                </wp:positionH>
                <wp:positionV relativeFrom="paragraph">
                  <wp:posOffset>125094</wp:posOffset>
                </wp:positionV>
                <wp:extent cx="3505200" cy="2752725"/>
                <wp:effectExtent l="0" t="0" r="0" b="9525"/>
                <wp:wrapNone/>
                <wp:docPr id="351497711" name="Rectangle 351497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752725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B2EFFA" id="Rectangle 351497711" o:spid="_x0000_s1026" style="position:absolute;margin-left:168pt;margin-top:9.85pt;width:276pt;height:216.75pt;z-index:-2516581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" fillcolor="#fcbaef" stroked="f" strokeweight="1pt"/>
            </w:pict>
          </mc:Fallback>
        </mc:AlternateContent>
      </w:r>
    </w:p>
    <w:p w14:paraId="663624F7" w14:textId="31FC13F0" w:rsidR="007D3562" w:rsidRDefault="007D3562" w:rsidP="007D3562">
      <w:r>
        <w:rPr>
          <w:noProof/>
          <w:lang w:val="en-NZ" w:eastAsia="en-NZ"/>
        </w:rPr>
        <w:drawing>
          <wp:anchor distT="0" distB="0" distL="114300" distR="114300" simplePos="0" relativeHeight="251658338" behindDoc="0" locked="0" layoutInCell="1" allowOverlap="1" wp14:anchorId="7A61C458" wp14:editId="3C7D675C">
            <wp:simplePos x="0" y="0"/>
            <wp:positionH relativeFrom="margin">
              <wp:align>left</wp:align>
            </wp:positionH>
            <wp:positionV relativeFrom="paragraph">
              <wp:posOffset>265082</wp:posOffset>
            </wp:positionV>
            <wp:extent cx="1798955" cy="1798955"/>
            <wp:effectExtent l="0" t="0" r="0" b="0"/>
            <wp:wrapNone/>
            <wp:docPr id="30578988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78988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 xml:space="preserve">Gender </w:t>
      </w:r>
      <w:r>
        <w:t>is if you are:</w:t>
      </w:r>
    </w:p>
    <w:p w14:paraId="463506C6" w14:textId="77777777" w:rsidR="007D3562" w:rsidRDefault="007D3562" w:rsidP="007D3562">
      <w:pPr>
        <w:pStyle w:val="Listtoplevel"/>
      </w:pPr>
      <w:r>
        <w:t>a woman</w:t>
      </w:r>
    </w:p>
    <w:p w14:paraId="7B51BB1C" w14:textId="77777777" w:rsidR="007D3562" w:rsidRDefault="007D3562" w:rsidP="007D3562">
      <w:pPr>
        <w:pStyle w:val="Listtoplevel"/>
      </w:pPr>
      <w:r>
        <w:t>a man</w:t>
      </w:r>
    </w:p>
    <w:p w14:paraId="09841191" w14:textId="77777777" w:rsidR="007D3562" w:rsidRDefault="007D3562" w:rsidP="007D3562">
      <w:pPr>
        <w:pStyle w:val="Listtoplevel"/>
      </w:pPr>
      <w:r>
        <w:t>another gender like nonbinary.</w:t>
      </w:r>
    </w:p>
    <w:p w14:paraId="2AA2ACD6" w14:textId="77777777" w:rsidR="007D3562" w:rsidRDefault="007D3562" w:rsidP="007D3562"/>
    <w:p w14:paraId="5707259E" w14:textId="77777777" w:rsidR="007D3562" w:rsidRDefault="007D3562" w:rsidP="007D3562">
      <w:pPr>
        <w:pStyle w:val="Listtoplevel"/>
        <w:numPr>
          <w:ilvl w:val="0"/>
          <w:numId w:val="0"/>
        </w:numPr>
        <w:ind w:left="4253" w:hanging="567"/>
      </w:pPr>
    </w:p>
    <w:p w14:paraId="4895EFEA" w14:textId="77777777" w:rsidR="009B6F72" w:rsidRDefault="009B6F72">
      <w:pPr>
        <w:spacing w:line="240" w:lineRule="auto"/>
        <w:ind w:left="0"/>
      </w:pPr>
      <w:r>
        <w:br w:type="page"/>
      </w:r>
    </w:p>
    <w:p w14:paraId="71ACC5B8" w14:textId="3EA59F9F" w:rsidR="009B6F72" w:rsidRDefault="009B6F72" w:rsidP="009B6F72">
      <w:r w:rsidRPr="009924CB">
        <w:rPr>
          <w:noProof/>
          <w:lang w:val="en-NZ" w:eastAsia="en-NZ"/>
        </w:rPr>
        <w:lastRenderedPageBreak/>
        <w:drawing>
          <wp:anchor distT="0" distB="0" distL="114300" distR="114300" simplePos="0" relativeHeight="251658316" behindDoc="0" locked="0" layoutInCell="1" allowOverlap="1" wp14:anchorId="7C2673AC" wp14:editId="01F0C5AA">
            <wp:simplePos x="0" y="0"/>
            <wp:positionH relativeFrom="column">
              <wp:posOffset>-132715</wp:posOffset>
            </wp:positionH>
            <wp:positionV relativeFrom="paragraph">
              <wp:posOffset>28821</wp:posOffset>
            </wp:positionV>
            <wp:extent cx="1828800" cy="1828800"/>
            <wp:effectExtent l="0" t="0" r="0" b="0"/>
            <wp:wrapNone/>
            <wp:docPr id="1241138265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138265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People can be bullied </w:t>
      </w:r>
      <w:r w:rsidR="008E0D96">
        <w:t>in places like</w:t>
      </w:r>
      <w:r>
        <w:t>:</w:t>
      </w:r>
    </w:p>
    <w:p w14:paraId="0C2A05B4" w14:textId="0A194442" w:rsidR="009B6F72" w:rsidRDefault="009B6F72" w:rsidP="009B6F72">
      <w:pPr>
        <w:pStyle w:val="Listtoplevel"/>
      </w:pPr>
      <w:r>
        <w:t>school</w:t>
      </w:r>
      <w:r w:rsidR="007D3562">
        <w:t>s</w:t>
      </w:r>
      <w:r>
        <w:t xml:space="preserve"> </w:t>
      </w:r>
    </w:p>
    <w:p w14:paraId="2B1BF052" w14:textId="576C57E9" w:rsidR="009B6F72" w:rsidRDefault="009B6F72" w:rsidP="008E0D96">
      <w:pPr>
        <w:pStyle w:val="Listtoplevel"/>
      </w:pPr>
      <w:r>
        <w:t>work</w:t>
      </w:r>
      <w:r w:rsidR="00CD5AF5">
        <w:t>places</w:t>
      </w:r>
      <w:r>
        <w:t>.</w:t>
      </w:r>
    </w:p>
    <w:p w14:paraId="69DF417E" w14:textId="142D96CC" w:rsidR="009B6F72" w:rsidRDefault="009B6F72" w:rsidP="009B6F72">
      <w:pPr>
        <w:spacing w:line="240" w:lineRule="auto"/>
        <w:ind w:left="0"/>
      </w:pPr>
    </w:p>
    <w:p w14:paraId="34E07875" w14:textId="00EDF6D8" w:rsidR="009B6F72" w:rsidRDefault="009B6F72" w:rsidP="009B6F72">
      <w:pPr>
        <w:spacing w:line="240" w:lineRule="auto"/>
        <w:ind w:left="0"/>
      </w:pPr>
    </w:p>
    <w:p w14:paraId="082CB485" w14:textId="4423799C" w:rsidR="008E0D96" w:rsidRDefault="008E0D96" w:rsidP="009B6F72">
      <w:pPr>
        <w:spacing w:line="240" w:lineRule="auto"/>
        <w:ind w:left="0"/>
      </w:pPr>
      <w:r w:rsidRPr="00B667F8">
        <w:rPr>
          <w:noProof/>
          <w:lang w:val="en-NZ" w:eastAsia="en-NZ"/>
        </w:rPr>
        <w:drawing>
          <wp:anchor distT="0" distB="0" distL="114300" distR="114300" simplePos="0" relativeHeight="251658317" behindDoc="0" locked="0" layoutInCell="1" allowOverlap="1" wp14:anchorId="60209411" wp14:editId="0CDBACA1">
            <wp:simplePos x="0" y="0"/>
            <wp:positionH relativeFrom="column">
              <wp:posOffset>8255</wp:posOffset>
            </wp:positionH>
            <wp:positionV relativeFrom="paragraph">
              <wp:posOffset>109609</wp:posOffset>
            </wp:positionV>
            <wp:extent cx="1371600" cy="1371600"/>
            <wp:effectExtent l="0" t="0" r="0" b="0"/>
            <wp:wrapNone/>
            <wp:docPr id="2025168754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68754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9F9BF" w14:textId="5FA1510D" w:rsidR="009B6F72" w:rsidRDefault="009B6F72" w:rsidP="009B6F72">
      <w:pPr>
        <w:spacing w:line="240" w:lineRule="auto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Bullying is </w:t>
      </w:r>
      <w:r>
        <w:rPr>
          <w:rFonts w:eastAsia="Times New Roman"/>
          <w:b/>
          <w:bCs/>
          <w:shd w:val="clear" w:color="auto" w:fill="FFFFFF"/>
          <w:lang w:eastAsia="en-GB"/>
        </w:rPr>
        <w:t>never</w:t>
      </w:r>
      <w:r>
        <w:rPr>
          <w:rFonts w:eastAsia="Times New Roman"/>
          <w:shd w:val="clear" w:color="auto" w:fill="FFFFFF"/>
          <w:lang w:eastAsia="en-GB"/>
        </w:rPr>
        <w:t xml:space="preserve"> okay. </w:t>
      </w:r>
    </w:p>
    <w:p w14:paraId="3C6ED4AD" w14:textId="77777777" w:rsidR="009B6F72" w:rsidRDefault="009B6F72" w:rsidP="009B6F72">
      <w:pPr>
        <w:rPr>
          <w:rFonts w:eastAsia="Times New Roman"/>
          <w:shd w:val="clear" w:color="auto" w:fill="FFFFFF"/>
          <w:lang w:eastAsia="en-GB"/>
        </w:rPr>
      </w:pPr>
    </w:p>
    <w:p w14:paraId="02E1C4D9" w14:textId="77777777" w:rsidR="009B6F72" w:rsidRDefault="009B6F72" w:rsidP="009B6F72">
      <w:pPr>
        <w:rPr>
          <w:rFonts w:eastAsia="Times New Roman"/>
          <w:shd w:val="clear" w:color="auto" w:fill="FFFFFF"/>
          <w:lang w:eastAsia="en-GB"/>
        </w:rPr>
      </w:pPr>
    </w:p>
    <w:p w14:paraId="2A495DB3" w14:textId="77777777" w:rsidR="009B6F72" w:rsidRDefault="009B6F72" w:rsidP="009B6F7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If you are being bullied it is important to remember that:</w:t>
      </w:r>
    </w:p>
    <w:p w14:paraId="5B9C5D97" w14:textId="77777777" w:rsidR="009B6F72" w:rsidRDefault="009B6F72" w:rsidP="009B6F72">
      <w:pPr>
        <w:pStyle w:val="Listtoplevel"/>
        <w:rPr>
          <w:shd w:val="clear" w:color="auto" w:fill="FFFFFF"/>
          <w:lang w:eastAsia="en-GB"/>
        </w:rPr>
      </w:pPr>
      <w:r w:rsidRPr="000B1658">
        <w:rPr>
          <w:shd w:val="clear" w:color="auto" w:fill="FFFFFF"/>
          <w:lang w:val="en-NZ" w:eastAsia="en-NZ"/>
        </w:rPr>
        <w:drawing>
          <wp:anchor distT="0" distB="0" distL="114300" distR="114300" simplePos="0" relativeHeight="251658318" behindDoc="0" locked="0" layoutInCell="1" allowOverlap="1" wp14:anchorId="2EC3A90B" wp14:editId="627A53DC">
            <wp:simplePos x="0" y="0"/>
            <wp:positionH relativeFrom="column">
              <wp:posOffset>-128413</wp:posOffset>
            </wp:positionH>
            <wp:positionV relativeFrom="paragraph">
              <wp:posOffset>198755</wp:posOffset>
            </wp:positionV>
            <wp:extent cx="1828800" cy="1828800"/>
            <wp:effectExtent l="0" t="0" r="0" b="0"/>
            <wp:wrapNone/>
            <wp:docPr id="461311246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311246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 xml:space="preserve">you are not alone </w:t>
      </w:r>
    </w:p>
    <w:p w14:paraId="18BF583A" w14:textId="77777777" w:rsidR="009B6F72" w:rsidRDefault="009B6F72" w:rsidP="009B6F7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there are people you can talk to </w:t>
      </w:r>
    </w:p>
    <w:p w14:paraId="7FA871E6" w14:textId="77777777" w:rsidR="009B6F72" w:rsidRDefault="009B6F72" w:rsidP="009B6F7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support is available. </w:t>
      </w:r>
    </w:p>
    <w:p w14:paraId="64D244F8" w14:textId="77777777" w:rsidR="009B6F72" w:rsidRDefault="009B6F72" w:rsidP="009B6F72">
      <w:pPr>
        <w:pStyle w:val="Listtoplevel"/>
        <w:numPr>
          <w:ilvl w:val="0"/>
          <w:numId w:val="0"/>
        </w:numPr>
        <w:ind w:left="4253" w:hanging="567"/>
      </w:pPr>
    </w:p>
    <w:p w14:paraId="735B4354" w14:textId="77777777" w:rsidR="009B6F72" w:rsidRDefault="009B6F72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687A2B6F" w14:textId="77777777" w:rsidR="009B6F72" w:rsidRDefault="009B6F72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4" w:name="_Toc160447773"/>
      <w:r>
        <w:br w:type="page"/>
      </w:r>
    </w:p>
    <w:p w14:paraId="527B1CA3" w14:textId="4BCF3D94" w:rsidR="00124EA8" w:rsidRDefault="00FB4952" w:rsidP="00124EA8">
      <w:pPr>
        <w:pStyle w:val="Heading1"/>
      </w:pPr>
      <w:r>
        <w:lastRenderedPageBreak/>
        <w:t>How you can help stop bullying</w:t>
      </w:r>
      <w:bookmarkEnd w:id="4"/>
    </w:p>
    <w:p w14:paraId="580675FA" w14:textId="7FEFE6DD" w:rsidR="00124EA8" w:rsidRDefault="00124EA8" w:rsidP="00124EA8"/>
    <w:p w14:paraId="5C4DCAF7" w14:textId="1378B063" w:rsidR="00863D53" w:rsidRDefault="00961D6B" w:rsidP="00FB4952">
      <w:pPr>
        <w:rPr>
          <w:rFonts w:eastAsia="Times New Roman"/>
          <w:shd w:val="clear" w:color="auto" w:fill="FFFFFF"/>
          <w:lang w:eastAsia="en-GB"/>
        </w:rPr>
      </w:pPr>
      <w:r w:rsidRPr="00961D6B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09" behindDoc="0" locked="0" layoutInCell="1" allowOverlap="1" wp14:anchorId="6F2DBCC7" wp14:editId="09F018AD">
            <wp:simplePos x="0" y="0"/>
            <wp:positionH relativeFrom="column">
              <wp:posOffset>235975</wp:posOffset>
            </wp:positionH>
            <wp:positionV relativeFrom="paragraph">
              <wp:posOffset>177984</wp:posOffset>
            </wp:positionV>
            <wp:extent cx="1120877" cy="1120877"/>
            <wp:effectExtent l="0" t="0" r="3175" b="3175"/>
            <wp:wrapNone/>
            <wp:docPr id="9172813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2813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20877" cy="1120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199F5" w14:textId="38B5C804" w:rsidR="00FB4952" w:rsidRDefault="00FB4952" w:rsidP="00FB495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can help stop bullying by being an </w:t>
      </w:r>
      <w:r w:rsidR="00CE563C">
        <w:rPr>
          <w:rFonts w:eastAsia="Times New Roman"/>
          <w:b/>
          <w:bCs/>
          <w:shd w:val="clear" w:color="auto" w:fill="FFFFFF"/>
          <w:lang w:eastAsia="en-GB"/>
        </w:rPr>
        <w:t>U</w:t>
      </w:r>
      <w:r>
        <w:rPr>
          <w:rFonts w:eastAsia="Times New Roman"/>
          <w:b/>
          <w:bCs/>
          <w:shd w:val="clear" w:color="auto" w:fill="FFFFFF"/>
          <w:lang w:eastAsia="en-GB"/>
        </w:rPr>
        <w:t>pstander</w:t>
      </w:r>
      <w:r>
        <w:rPr>
          <w:rFonts w:eastAsia="Times New Roman"/>
          <w:shd w:val="clear" w:color="auto" w:fill="FFFFFF"/>
          <w:lang w:eastAsia="en-GB"/>
        </w:rPr>
        <w:t xml:space="preserve">. </w:t>
      </w:r>
    </w:p>
    <w:p w14:paraId="5C8530DC" w14:textId="2667185C" w:rsidR="00FB4952" w:rsidRDefault="00FB4952" w:rsidP="00FB4952">
      <w:pPr>
        <w:rPr>
          <w:rFonts w:eastAsia="Times New Roman"/>
          <w:shd w:val="clear" w:color="auto" w:fill="FFFFFF"/>
          <w:lang w:eastAsia="en-GB"/>
        </w:rPr>
      </w:pPr>
    </w:p>
    <w:p w14:paraId="13082E4C" w14:textId="454ABBFD" w:rsidR="00FB4952" w:rsidRDefault="00FB4952" w:rsidP="00FB4952">
      <w:pPr>
        <w:rPr>
          <w:rFonts w:eastAsia="Times New Roman"/>
          <w:shd w:val="clear" w:color="auto" w:fill="FFFFFF"/>
          <w:lang w:eastAsia="en-GB"/>
        </w:rPr>
      </w:pPr>
      <w:r w:rsidRPr="00BD34B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243" behindDoc="1" locked="0" layoutInCell="1" allowOverlap="1" wp14:anchorId="0D3170EB" wp14:editId="3D906F5D">
                <wp:simplePos x="0" y="0"/>
                <wp:positionH relativeFrom="column">
                  <wp:posOffset>2162175</wp:posOffset>
                </wp:positionH>
                <wp:positionV relativeFrom="paragraph">
                  <wp:posOffset>162560</wp:posOffset>
                </wp:positionV>
                <wp:extent cx="3714750" cy="2400300"/>
                <wp:effectExtent l="0" t="0" r="0" b="0"/>
                <wp:wrapNone/>
                <wp:docPr id="501371027" name="Rectangle 50137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0" cy="2400300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1EE343" id="Rectangle 501371027" o:spid="_x0000_s1026" style="position:absolute;margin-left:170.25pt;margin-top:12.8pt;width:292.5pt;height:189pt;z-index:-2516582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" fillcolor="#fcbaef" stroked="f" strokeweight="1pt"/>
            </w:pict>
          </mc:Fallback>
        </mc:AlternateContent>
      </w:r>
    </w:p>
    <w:p w14:paraId="72102E7E" w14:textId="5F105934" w:rsidR="00FB4952" w:rsidRPr="00E44DB6" w:rsidRDefault="00961D6B" w:rsidP="00FB4952">
      <w:pPr>
        <w:rPr>
          <w:lang w:eastAsia="en-GB"/>
        </w:rPr>
      </w:pPr>
      <w:r w:rsidRPr="00961D6B">
        <w:rPr>
          <w:noProof/>
          <w:lang w:val="en-NZ" w:eastAsia="en-NZ"/>
        </w:rPr>
        <w:drawing>
          <wp:anchor distT="0" distB="0" distL="114300" distR="114300" simplePos="0" relativeHeight="251658308" behindDoc="0" locked="0" layoutInCell="1" allowOverlap="1" wp14:anchorId="7CC1F4CA" wp14:editId="17A5C60B">
            <wp:simplePos x="0" y="0"/>
            <wp:positionH relativeFrom="column">
              <wp:posOffset>-85725</wp:posOffset>
            </wp:positionH>
            <wp:positionV relativeFrom="paragraph">
              <wp:posOffset>78740</wp:posOffset>
            </wp:positionV>
            <wp:extent cx="1872615" cy="1872615"/>
            <wp:effectExtent l="0" t="0" r="0" b="0"/>
            <wp:wrapNone/>
            <wp:docPr id="189675515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75515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87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952" w:rsidRPr="00E44DB6">
        <w:rPr>
          <w:lang w:eastAsia="en-GB"/>
        </w:rPr>
        <w:t xml:space="preserve">An </w:t>
      </w:r>
      <w:r w:rsidR="00CE563C">
        <w:rPr>
          <w:b/>
          <w:bCs/>
          <w:lang w:eastAsia="en-GB"/>
        </w:rPr>
        <w:t>U</w:t>
      </w:r>
      <w:r w:rsidR="00FB4952" w:rsidRPr="00E44DB6">
        <w:rPr>
          <w:b/>
          <w:bCs/>
          <w:lang w:eastAsia="en-GB"/>
        </w:rPr>
        <w:t>pstander</w:t>
      </w:r>
      <w:r w:rsidR="00FB4952" w:rsidRPr="00E44DB6">
        <w:rPr>
          <w:lang w:eastAsia="en-GB"/>
        </w:rPr>
        <w:t xml:space="preserve"> is someone who helps stop bullying</w:t>
      </w:r>
      <w:r w:rsidR="0006795A">
        <w:rPr>
          <w:lang w:eastAsia="en-GB"/>
        </w:rPr>
        <w:t xml:space="preserve"> by</w:t>
      </w:r>
      <w:r w:rsidR="00FB4952" w:rsidRPr="00E44DB6">
        <w:rPr>
          <w:lang w:eastAsia="en-GB"/>
        </w:rPr>
        <w:t>:</w:t>
      </w:r>
    </w:p>
    <w:p w14:paraId="0DF6BA0C" w14:textId="65E66B1F" w:rsidR="00FB4952" w:rsidRPr="00E44DB6" w:rsidRDefault="00FB4952" w:rsidP="00FB4952">
      <w:pPr>
        <w:pStyle w:val="Listtoplevel"/>
        <w:rPr>
          <w:rFonts w:eastAsiaTheme="minorEastAsia"/>
          <w:noProof w:val="0"/>
          <w:szCs w:val="24"/>
          <w:lang w:val="en-AU" w:eastAsia="en-GB"/>
        </w:rPr>
      </w:pPr>
      <w:r w:rsidRPr="00E44DB6">
        <w:rPr>
          <w:rFonts w:eastAsiaTheme="minorEastAsia"/>
          <w:noProof w:val="0"/>
          <w:szCs w:val="24"/>
          <w:lang w:val="en-AU" w:eastAsia="en-GB"/>
        </w:rPr>
        <w:t>words</w:t>
      </w:r>
      <w:r w:rsidR="0006795A">
        <w:rPr>
          <w:rFonts w:eastAsiaTheme="minorEastAsia"/>
          <w:noProof w:val="0"/>
          <w:szCs w:val="24"/>
          <w:lang w:val="en-AU" w:eastAsia="en-GB"/>
        </w:rPr>
        <w:t xml:space="preserve"> they use</w:t>
      </w:r>
      <w:r w:rsidRPr="00E44DB6">
        <w:rPr>
          <w:rFonts w:eastAsiaTheme="minorEastAsia"/>
          <w:noProof w:val="0"/>
          <w:szCs w:val="24"/>
          <w:lang w:val="en-AU" w:eastAsia="en-GB"/>
        </w:rPr>
        <w:t xml:space="preserve"> </w:t>
      </w:r>
    </w:p>
    <w:p w14:paraId="4ECB14E9" w14:textId="0815858E" w:rsidR="00FB4952" w:rsidRPr="00E44DB6" w:rsidRDefault="0006795A" w:rsidP="00FB4952">
      <w:pPr>
        <w:pStyle w:val="Listtoplevel"/>
        <w:rPr>
          <w:rFonts w:eastAsiaTheme="minorEastAsia"/>
          <w:noProof w:val="0"/>
          <w:szCs w:val="24"/>
          <w:lang w:val="en-AU" w:eastAsia="en-GB"/>
        </w:rPr>
      </w:pPr>
      <w:r>
        <w:rPr>
          <w:rFonts w:eastAsiaTheme="minorEastAsia"/>
          <w:noProof w:val="0"/>
          <w:szCs w:val="24"/>
          <w:lang w:val="en-AU" w:eastAsia="en-GB"/>
        </w:rPr>
        <w:t>a</w:t>
      </w:r>
      <w:r w:rsidR="00FB4952" w:rsidRPr="00E44DB6">
        <w:rPr>
          <w:rFonts w:eastAsiaTheme="minorEastAsia"/>
          <w:noProof w:val="0"/>
          <w:szCs w:val="24"/>
          <w:lang w:val="en-AU" w:eastAsia="en-GB"/>
        </w:rPr>
        <w:t>ctions</w:t>
      </w:r>
      <w:r>
        <w:rPr>
          <w:rFonts w:eastAsiaTheme="minorEastAsia"/>
          <w:noProof w:val="0"/>
          <w:szCs w:val="24"/>
          <w:lang w:val="en-AU" w:eastAsia="en-GB"/>
        </w:rPr>
        <w:t xml:space="preserve"> / things</w:t>
      </w:r>
      <w:r w:rsidR="00EC2B35">
        <w:rPr>
          <w:rFonts w:eastAsiaTheme="minorEastAsia"/>
          <w:noProof w:val="0"/>
          <w:szCs w:val="24"/>
          <w:lang w:val="en-AU" w:eastAsia="en-GB"/>
        </w:rPr>
        <w:t xml:space="preserve"> they do</w:t>
      </w:r>
      <w:r w:rsidR="00FB4952" w:rsidRPr="00E44DB6">
        <w:rPr>
          <w:rFonts w:eastAsiaTheme="minorEastAsia"/>
          <w:noProof w:val="0"/>
          <w:szCs w:val="24"/>
          <w:lang w:val="en-AU" w:eastAsia="en-GB"/>
        </w:rPr>
        <w:t xml:space="preserve">. </w:t>
      </w:r>
    </w:p>
    <w:p w14:paraId="52F87D2A" w14:textId="543EAC4D" w:rsidR="00FB4952" w:rsidRDefault="00FB4952" w:rsidP="00FB4952">
      <w:pPr>
        <w:rPr>
          <w:rFonts w:eastAsia="Times New Roman"/>
          <w:shd w:val="clear" w:color="auto" w:fill="FFFFFF"/>
          <w:lang w:eastAsia="en-GB"/>
        </w:rPr>
      </w:pPr>
    </w:p>
    <w:p w14:paraId="6FB4B7D4" w14:textId="3493240E" w:rsidR="000E2C9B" w:rsidRDefault="00EA5A74" w:rsidP="00FB4952">
      <w:pPr>
        <w:rPr>
          <w:rFonts w:eastAsia="Times New Roman"/>
          <w:shd w:val="clear" w:color="auto" w:fill="FFFFFF"/>
          <w:lang w:eastAsia="en-GB"/>
        </w:rPr>
      </w:pPr>
      <w:r w:rsidRPr="00EA5A74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247" behindDoc="0" locked="0" layoutInCell="1" allowOverlap="1" wp14:anchorId="7F20A501" wp14:editId="3227F40E">
            <wp:simplePos x="0" y="0"/>
            <wp:positionH relativeFrom="column">
              <wp:posOffset>85936</wp:posOffset>
            </wp:positionH>
            <wp:positionV relativeFrom="paragraph">
              <wp:posOffset>267547</wp:posOffset>
            </wp:positionV>
            <wp:extent cx="1371600" cy="1430903"/>
            <wp:effectExtent l="0" t="0" r="0" b="0"/>
            <wp:wrapNone/>
            <wp:docPr id="1011212605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12605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47E53" w14:textId="46685A3B" w:rsidR="004D4D2C" w:rsidRDefault="004D4D2C" w:rsidP="004D4D2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More information about being an </w:t>
      </w:r>
      <w:r w:rsidR="00CE563C">
        <w:rPr>
          <w:rFonts w:eastAsia="Times New Roman"/>
          <w:shd w:val="clear" w:color="auto" w:fill="FFFFFF"/>
          <w:lang w:eastAsia="en-GB"/>
        </w:rPr>
        <w:t>U</w:t>
      </w:r>
      <w:r>
        <w:rPr>
          <w:rFonts w:eastAsia="Times New Roman"/>
          <w:shd w:val="clear" w:color="auto" w:fill="FFFFFF"/>
          <w:lang w:eastAsia="en-GB"/>
        </w:rPr>
        <w:t>pstander is available here:</w:t>
      </w:r>
    </w:p>
    <w:p w14:paraId="4A6AB77A" w14:textId="05FAE5B4" w:rsidR="004D4D2C" w:rsidRPr="0006795A" w:rsidRDefault="004D4D2C" w:rsidP="004D4D2C">
      <w:pPr>
        <w:rPr>
          <w:rFonts w:eastAsia="Times New Roman"/>
          <w:sz w:val="26"/>
          <w:szCs w:val="18"/>
          <w:shd w:val="clear" w:color="auto" w:fill="FFFFFF"/>
          <w:lang w:eastAsia="en-GB"/>
        </w:rPr>
      </w:pPr>
    </w:p>
    <w:p w14:paraId="52815484" w14:textId="2B1E37B4" w:rsidR="004D4D2C" w:rsidRPr="0039379C" w:rsidRDefault="0039379C" w:rsidP="009B6F72">
      <w:pPr>
        <w:ind w:right="-188"/>
        <w:rPr>
          <w:rFonts w:eastAsia="Times New Roman"/>
          <w:b/>
          <w:bCs/>
          <w:color w:val="000000" w:themeColor="text1"/>
          <w:sz w:val="28"/>
          <w:shd w:val="clear" w:color="auto" w:fill="FFFFFF"/>
          <w:lang w:eastAsia="en-GB"/>
        </w:rPr>
      </w:pPr>
      <w:hyperlink r:id="rId36" w:history="1">
        <w:r w:rsidRPr="0039379C">
          <w:rPr>
            <w:rStyle w:val="Hyperlink"/>
            <w:rFonts w:eastAsia="Times New Roman"/>
            <w:b/>
            <w:bCs/>
            <w:color w:val="000000" w:themeColor="text1"/>
            <w:sz w:val="28"/>
            <w:shd w:val="clear" w:color="auto" w:fill="FFFFFF"/>
            <w:lang w:eastAsia="en-GB"/>
          </w:rPr>
          <w:t>https://</w:t>
        </w:r>
        <w:r w:rsidRPr="0039379C">
          <w:rPr>
            <w:rStyle w:val="Hyperlink"/>
            <w:rFonts w:eastAsia="Times New Roman"/>
            <w:b/>
            <w:bCs/>
            <w:color w:val="000000" w:themeColor="text1"/>
            <w:sz w:val="28"/>
            <w:shd w:val="clear" w:color="auto" w:fill="FFFFFF"/>
            <w:lang w:eastAsia="en-GB"/>
          </w:rPr>
          <w:t>p</w:t>
        </w:r>
        <w:r w:rsidRPr="0039379C">
          <w:rPr>
            <w:rStyle w:val="Hyperlink"/>
            <w:rFonts w:eastAsia="Times New Roman"/>
            <w:b/>
            <w:bCs/>
            <w:color w:val="000000" w:themeColor="text1"/>
            <w:sz w:val="28"/>
            <w:shd w:val="clear" w:color="auto" w:fill="FFFFFF"/>
            <w:lang w:eastAsia="en-GB"/>
          </w:rPr>
          <w:t>inkshirtday.org.nz/upstander</w:t>
        </w:r>
      </w:hyperlink>
    </w:p>
    <w:p w14:paraId="38BA4500" w14:textId="77777777" w:rsidR="004D4D2C" w:rsidRDefault="004D4D2C" w:rsidP="004D4D2C">
      <w:pPr>
        <w:rPr>
          <w:rFonts w:eastAsia="Times New Roman"/>
          <w:shd w:val="clear" w:color="auto" w:fill="FFFFFF"/>
          <w:lang w:eastAsia="en-GB"/>
        </w:rPr>
      </w:pPr>
    </w:p>
    <w:p w14:paraId="466E5719" w14:textId="77777777" w:rsidR="00F728EC" w:rsidRDefault="00F728EC" w:rsidP="004D4D2C">
      <w:pPr>
        <w:rPr>
          <w:rFonts w:eastAsia="Times New Roman"/>
          <w:shd w:val="clear" w:color="auto" w:fill="FFFFFF"/>
          <w:lang w:eastAsia="en-GB"/>
        </w:rPr>
      </w:pPr>
    </w:p>
    <w:p w14:paraId="7F6D1BC4" w14:textId="59E94364" w:rsidR="000E2C9B" w:rsidRDefault="00EA5A74" w:rsidP="000E2C9B">
      <w:pPr>
        <w:rPr>
          <w:rFonts w:eastAsia="Times New Roman"/>
          <w:shd w:val="clear" w:color="auto" w:fill="FFFFFF"/>
          <w:lang w:eastAsia="en-GB"/>
        </w:rPr>
      </w:pPr>
      <w:r w:rsidRPr="0006795A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248" behindDoc="0" locked="0" layoutInCell="1" allowOverlap="1" wp14:anchorId="57994C4B" wp14:editId="41CA8518">
            <wp:simplePos x="0" y="0"/>
            <wp:positionH relativeFrom="column">
              <wp:posOffset>-50165</wp:posOffset>
            </wp:positionH>
            <wp:positionV relativeFrom="paragraph">
              <wp:posOffset>57785</wp:posOffset>
            </wp:positionV>
            <wp:extent cx="1828800" cy="978629"/>
            <wp:effectExtent l="0" t="0" r="0" b="0"/>
            <wp:wrapNone/>
            <wp:docPr id="92850862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0862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7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95A" w:rsidRPr="0006795A">
        <w:rPr>
          <w:rFonts w:eastAsia="Times New Roman"/>
          <w:shd w:val="clear" w:color="auto" w:fill="FFFFFF"/>
          <w:lang w:eastAsia="en-GB"/>
        </w:rPr>
        <w:t>On</w:t>
      </w:r>
      <w:r w:rsidR="0006795A">
        <w:rPr>
          <w:rFonts w:eastAsia="Times New Roman"/>
          <w:b/>
          <w:bCs/>
          <w:shd w:val="clear" w:color="auto" w:fill="FFFFFF"/>
          <w:lang w:eastAsia="en-GB"/>
        </w:rPr>
        <w:t xml:space="preserve"> p</w:t>
      </w:r>
      <w:r w:rsidR="00F728EC" w:rsidRPr="0006795A">
        <w:rPr>
          <w:rFonts w:eastAsia="Times New Roman"/>
          <w:b/>
          <w:bCs/>
          <w:shd w:val="clear" w:color="auto" w:fill="FFFFFF"/>
          <w:lang w:eastAsia="en-GB"/>
        </w:rPr>
        <w:t xml:space="preserve">ages </w:t>
      </w:r>
      <w:r w:rsidR="00C23EE8">
        <w:rPr>
          <w:rFonts w:eastAsia="Times New Roman"/>
          <w:b/>
          <w:bCs/>
          <w:shd w:val="clear" w:color="auto" w:fill="FFFFFF"/>
          <w:lang w:eastAsia="en-GB"/>
        </w:rPr>
        <w:t>8</w:t>
      </w:r>
      <w:r w:rsidR="00F728EC" w:rsidRPr="0006795A">
        <w:rPr>
          <w:rFonts w:eastAsia="Times New Roman"/>
          <w:b/>
          <w:bCs/>
          <w:shd w:val="clear" w:color="auto" w:fill="FFFFFF"/>
          <w:lang w:eastAsia="en-GB"/>
        </w:rPr>
        <w:t xml:space="preserve"> to </w:t>
      </w:r>
      <w:r w:rsidR="00890FB5" w:rsidRPr="0006795A">
        <w:rPr>
          <w:rFonts w:eastAsia="Times New Roman"/>
          <w:b/>
          <w:bCs/>
          <w:shd w:val="clear" w:color="auto" w:fill="FFFFFF"/>
          <w:lang w:eastAsia="en-GB"/>
        </w:rPr>
        <w:t>1</w:t>
      </w:r>
      <w:r w:rsidR="00C23EE8">
        <w:rPr>
          <w:rFonts w:eastAsia="Times New Roman"/>
          <w:b/>
          <w:bCs/>
          <w:shd w:val="clear" w:color="auto" w:fill="FFFFFF"/>
          <w:lang w:eastAsia="en-GB"/>
        </w:rPr>
        <w:t>5</w:t>
      </w:r>
      <w:r w:rsidR="00F728EC">
        <w:rPr>
          <w:rFonts w:eastAsia="Times New Roman"/>
          <w:shd w:val="clear" w:color="auto" w:fill="FFFFFF"/>
          <w:lang w:eastAsia="en-GB"/>
        </w:rPr>
        <w:t xml:space="preserve"> </w:t>
      </w:r>
      <w:r w:rsidR="0006795A">
        <w:rPr>
          <w:rFonts w:eastAsia="Times New Roman"/>
          <w:shd w:val="clear" w:color="auto" w:fill="FFFFFF"/>
          <w:lang w:eastAsia="en-GB"/>
        </w:rPr>
        <w:t xml:space="preserve">there is more information about </w:t>
      </w:r>
      <w:r w:rsidR="00F728EC">
        <w:rPr>
          <w:rFonts w:eastAsia="Times New Roman"/>
          <w:shd w:val="clear" w:color="auto" w:fill="FFFFFF"/>
          <w:lang w:eastAsia="en-GB"/>
        </w:rPr>
        <w:t xml:space="preserve">ways you can </w:t>
      </w:r>
      <w:r w:rsidR="0006795A">
        <w:rPr>
          <w:rFonts w:eastAsia="Times New Roman"/>
          <w:shd w:val="clear" w:color="auto" w:fill="FFFFFF"/>
          <w:lang w:eastAsia="en-GB"/>
        </w:rPr>
        <w:t>help</w:t>
      </w:r>
      <w:r w:rsidR="00F728EC">
        <w:rPr>
          <w:rFonts w:eastAsia="Times New Roman"/>
          <w:shd w:val="clear" w:color="auto" w:fill="FFFFFF"/>
          <w:lang w:eastAsia="en-GB"/>
        </w:rPr>
        <w:t xml:space="preserve"> </w:t>
      </w:r>
      <w:r w:rsidR="000F21B5">
        <w:rPr>
          <w:rFonts w:eastAsia="Times New Roman"/>
          <w:shd w:val="clear" w:color="auto" w:fill="FFFFFF"/>
          <w:lang w:eastAsia="en-GB"/>
        </w:rPr>
        <w:t>someone</w:t>
      </w:r>
      <w:r w:rsidR="0006795A">
        <w:rPr>
          <w:rFonts w:eastAsia="Times New Roman"/>
          <w:shd w:val="clear" w:color="auto" w:fill="FFFFFF"/>
          <w:lang w:eastAsia="en-GB"/>
        </w:rPr>
        <w:t xml:space="preserve"> who is</w:t>
      </w:r>
      <w:r w:rsidR="00F728EC">
        <w:rPr>
          <w:rFonts w:eastAsia="Times New Roman"/>
          <w:shd w:val="clear" w:color="auto" w:fill="FFFFFF"/>
          <w:lang w:eastAsia="en-GB"/>
        </w:rPr>
        <w:t xml:space="preserve"> being bullied. </w:t>
      </w:r>
    </w:p>
    <w:p w14:paraId="682FDB49" w14:textId="7186EDAB" w:rsidR="000E2C9B" w:rsidRPr="0006795A" w:rsidRDefault="00AC662C" w:rsidP="0006795A">
      <w:pPr>
        <w:pStyle w:val="Heading2"/>
        <w:numPr>
          <w:ilvl w:val="0"/>
          <w:numId w:val="25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bookmarkStart w:id="5" w:name="_Toc160447774"/>
      <w:proofErr w:type="spellStart"/>
      <w:r w:rsidRPr="000E2C9B">
        <w:rPr>
          <w:rFonts w:eastAsia="Times New Roman"/>
          <w:shd w:val="clear" w:color="auto" w:fill="FFFFFF"/>
          <w:lang w:eastAsia="en-GB"/>
        </w:rPr>
        <w:lastRenderedPageBreak/>
        <w:t>Āwhinatia</w:t>
      </w:r>
      <w:proofErr w:type="spellEnd"/>
      <w:r w:rsidRPr="000E2C9B">
        <w:rPr>
          <w:rFonts w:eastAsia="Times New Roman"/>
          <w:shd w:val="clear" w:color="auto" w:fill="FFFFFF"/>
          <w:lang w:eastAsia="en-GB"/>
        </w:rPr>
        <w:t xml:space="preserve"> </w:t>
      </w:r>
      <w:r w:rsidR="00CD5AF5">
        <w:rPr>
          <w:rFonts w:eastAsia="Times New Roman"/>
          <w:shd w:val="clear" w:color="auto" w:fill="FFFFFF"/>
          <w:lang w:eastAsia="en-GB"/>
        </w:rPr>
        <w:t>–</w:t>
      </w:r>
      <w:r w:rsidR="0006795A">
        <w:rPr>
          <w:rFonts w:eastAsia="Times New Roman"/>
          <w:shd w:val="clear" w:color="auto" w:fill="FFFFFF"/>
          <w:lang w:eastAsia="en-GB"/>
        </w:rPr>
        <w:t xml:space="preserve"> </w:t>
      </w:r>
      <w:r w:rsidR="0006795A" w:rsidRPr="0006795A">
        <w:rPr>
          <w:rFonts w:eastAsia="Times New Roman"/>
          <w:shd w:val="clear" w:color="auto" w:fill="FFFFFF"/>
          <w:lang w:eastAsia="en-GB"/>
        </w:rPr>
        <w:t>S</w:t>
      </w:r>
      <w:r w:rsidRPr="0006795A">
        <w:rPr>
          <w:rFonts w:eastAsia="Times New Roman"/>
          <w:shd w:val="clear" w:color="auto" w:fill="FFFFFF"/>
          <w:lang w:eastAsia="en-GB"/>
        </w:rPr>
        <w:t xml:space="preserve">upport </w:t>
      </w:r>
      <w:r w:rsidR="000E2C9B" w:rsidRPr="0006795A">
        <w:rPr>
          <w:rFonts w:eastAsia="Times New Roman"/>
          <w:shd w:val="clear" w:color="auto" w:fill="FFFFFF"/>
          <w:lang w:eastAsia="en-GB"/>
        </w:rPr>
        <w:t>the person being bullied</w:t>
      </w:r>
      <w:bookmarkEnd w:id="5"/>
    </w:p>
    <w:p w14:paraId="307D9FBA" w14:textId="0FFFBEEE" w:rsidR="002859E0" w:rsidRDefault="00C85526" w:rsidP="000E2C9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8249" behindDoc="0" locked="0" layoutInCell="1" allowOverlap="1" wp14:anchorId="15FA5285" wp14:editId="1160B28D">
            <wp:simplePos x="0" y="0"/>
            <wp:positionH relativeFrom="column">
              <wp:posOffset>-230505</wp:posOffset>
            </wp:positionH>
            <wp:positionV relativeFrom="paragraph">
              <wp:posOffset>238985</wp:posOffset>
            </wp:positionV>
            <wp:extent cx="1828800" cy="1195705"/>
            <wp:effectExtent l="0" t="0" r="0" b="4445"/>
            <wp:wrapNone/>
            <wp:docPr id="16048071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8071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279D0" w14:textId="5538D814" w:rsidR="00AC662C" w:rsidRDefault="00AC662C" w:rsidP="00F56A44">
      <w:pPr>
        <w:ind w:left="4253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Some ways you can </w:t>
      </w:r>
      <w:r>
        <w:rPr>
          <w:rFonts w:eastAsia="Times New Roman"/>
          <w:shd w:val="clear" w:color="auto" w:fill="FFFFFF"/>
          <w:lang w:eastAsia="en-GB"/>
        </w:rPr>
        <w:br/>
      </w:r>
      <w:proofErr w:type="spellStart"/>
      <w:r w:rsidR="00F56A44" w:rsidRPr="00F56A44">
        <w:rPr>
          <w:rStyle w:val="normaltextrun"/>
          <w:rFonts w:cs="Arial"/>
          <w:szCs w:val="32"/>
        </w:rPr>
        <w:t>awhi</w:t>
      </w:r>
      <w:proofErr w:type="spellEnd"/>
      <w:r w:rsidR="00F56A44" w:rsidRPr="00F56A44">
        <w:rPr>
          <w:rStyle w:val="normaltextrun"/>
          <w:rFonts w:cs="Arial"/>
          <w:szCs w:val="32"/>
        </w:rPr>
        <w:t xml:space="preserve"> </w:t>
      </w:r>
      <w:r w:rsidRPr="000E2C9B">
        <w:rPr>
          <w:rFonts w:eastAsia="Times New Roman"/>
          <w:shd w:val="clear" w:color="auto" w:fill="FFFFFF"/>
          <w:lang w:eastAsia="en-GB"/>
        </w:rPr>
        <w:t xml:space="preserve">/ </w:t>
      </w:r>
      <w:r>
        <w:rPr>
          <w:rFonts w:eastAsia="Times New Roman"/>
          <w:shd w:val="clear" w:color="auto" w:fill="FFFFFF"/>
          <w:lang w:eastAsia="en-GB"/>
        </w:rPr>
        <w:t>s</w:t>
      </w:r>
      <w:r w:rsidRPr="000E2C9B">
        <w:rPr>
          <w:rFonts w:eastAsia="Times New Roman"/>
          <w:shd w:val="clear" w:color="auto" w:fill="FFFFFF"/>
          <w:lang w:eastAsia="en-GB"/>
        </w:rPr>
        <w:t>upport</w:t>
      </w:r>
      <w:r>
        <w:rPr>
          <w:rFonts w:eastAsia="Times New Roman"/>
          <w:shd w:val="clear" w:color="auto" w:fill="FFFFFF"/>
          <w:lang w:eastAsia="en-GB"/>
        </w:rPr>
        <w:t xml:space="preserve"> someone </w:t>
      </w:r>
      <w:r w:rsidR="00A61430">
        <w:rPr>
          <w:rFonts w:eastAsia="Times New Roman"/>
          <w:shd w:val="clear" w:color="auto" w:fill="FFFFFF"/>
          <w:lang w:eastAsia="en-GB"/>
        </w:rPr>
        <w:t>being</w:t>
      </w:r>
      <w:r>
        <w:rPr>
          <w:rFonts w:eastAsia="Times New Roman"/>
          <w:shd w:val="clear" w:color="auto" w:fill="FFFFFF"/>
          <w:lang w:eastAsia="en-GB"/>
        </w:rPr>
        <w:t xml:space="preserve"> bullied </w:t>
      </w:r>
      <w:r w:rsidR="00DB4CE7">
        <w:rPr>
          <w:rFonts w:eastAsia="Times New Roman"/>
          <w:shd w:val="clear" w:color="auto" w:fill="FFFFFF"/>
          <w:lang w:eastAsia="en-GB"/>
        </w:rPr>
        <w:t xml:space="preserve">are </w:t>
      </w:r>
      <w:r>
        <w:rPr>
          <w:rFonts w:eastAsia="Times New Roman"/>
          <w:shd w:val="clear" w:color="auto" w:fill="FFFFFF"/>
          <w:lang w:eastAsia="en-GB"/>
        </w:rPr>
        <w:t>by:</w:t>
      </w:r>
    </w:p>
    <w:p w14:paraId="10EFA2E4" w14:textId="767CD9D5" w:rsidR="00AC662C" w:rsidRDefault="00C85526" w:rsidP="00F56A44">
      <w:pPr>
        <w:pStyle w:val="Listtoplevel"/>
        <w:numPr>
          <w:ilvl w:val="6"/>
          <w:numId w:val="2"/>
        </w:numPr>
        <w:ind w:left="4820" w:hanging="567"/>
        <w:rPr>
          <w:shd w:val="clear" w:color="auto" w:fill="FFFFFF"/>
          <w:lang w:eastAsia="en-GB"/>
        </w:rPr>
      </w:pPr>
      <w:r w:rsidRPr="00C85526">
        <w:rPr>
          <w:shd w:val="clear" w:color="auto" w:fill="FFFFFF"/>
          <w:lang w:val="en-NZ" w:eastAsia="en-NZ"/>
        </w:rPr>
        <w:drawing>
          <wp:anchor distT="0" distB="0" distL="114300" distR="114300" simplePos="0" relativeHeight="251658250" behindDoc="0" locked="0" layoutInCell="1" allowOverlap="1" wp14:anchorId="73636249" wp14:editId="7B4DF288">
            <wp:simplePos x="0" y="0"/>
            <wp:positionH relativeFrom="column">
              <wp:posOffset>8255</wp:posOffset>
            </wp:positionH>
            <wp:positionV relativeFrom="paragraph">
              <wp:posOffset>529590</wp:posOffset>
            </wp:positionV>
            <wp:extent cx="1371600" cy="1664970"/>
            <wp:effectExtent l="0" t="0" r="0" b="0"/>
            <wp:wrapNone/>
            <wp:docPr id="740824936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824936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DCF">
        <w:rPr>
          <w:shd w:val="clear" w:color="auto" w:fill="FFFFFF"/>
          <w:lang w:eastAsia="en-GB"/>
        </w:rPr>
        <w:t>letting</w:t>
      </w:r>
      <w:r w:rsidR="00AC662C">
        <w:rPr>
          <w:shd w:val="clear" w:color="auto" w:fill="FFFFFF"/>
          <w:lang w:eastAsia="en-GB"/>
        </w:rPr>
        <w:t xml:space="preserve"> the</w:t>
      </w:r>
      <w:r w:rsidR="00343B3A">
        <w:rPr>
          <w:shd w:val="clear" w:color="auto" w:fill="FFFFFF"/>
          <w:lang w:eastAsia="en-GB"/>
        </w:rPr>
        <w:t>m</w:t>
      </w:r>
      <w:r w:rsidR="00AC662C">
        <w:rPr>
          <w:shd w:val="clear" w:color="auto" w:fill="FFFFFF"/>
          <w:lang w:eastAsia="en-GB"/>
        </w:rPr>
        <w:t xml:space="preserve"> know they are not alone</w:t>
      </w:r>
    </w:p>
    <w:p w14:paraId="0F8B322D" w14:textId="1B1E35FA" w:rsidR="00AC662C" w:rsidRDefault="00AC662C" w:rsidP="00F56A44">
      <w:pPr>
        <w:pStyle w:val="Listtoplevel"/>
        <w:numPr>
          <w:ilvl w:val="6"/>
          <w:numId w:val="2"/>
        </w:numPr>
        <w:ind w:left="4820" w:hanging="567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encourag</w:t>
      </w:r>
      <w:r w:rsidR="002000F2">
        <w:rPr>
          <w:shd w:val="clear" w:color="auto" w:fill="FFFFFF"/>
          <w:lang w:eastAsia="en-GB"/>
        </w:rPr>
        <w:t>ing</w:t>
      </w:r>
      <w:r>
        <w:rPr>
          <w:shd w:val="clear" w:color="auto" w:fill="FFFFFF"/>
          <w:lang w:eastAsia="en-GB"/>
        </w:rPr>
        <w:t xml:space="preserve"> them to ask someone they trust for </w:t>
      </w:r>
      <w:r w:rsidR="00A61430">
        <w:rPr>
          <w:shd w:val="clear" w:color="auto" w:fill="FFFFFF"/>
          <w:lang w:eastAsia="en-GB"/>
        </w:rPr>
        <w:t>support</w:t>
      </w:r>
    </w:p>
    <w:p w14:paraId="784A25E0" w14:textId="0A1643EE" w:rsidR="00AC662C" w:rsidRDefault="00F13D14" w:rsidP="00F56A44">
      <w:pPr>
        <w:pStyle w:val="Listtoplevel"/>
        <w:numPr>
          <w:ilvl w:val="6"/>
          <w:numId w:val="2"/>
        </w:numPr>
        <w:ind w:left="4820" w:hanging="567"/>
        <w:rPr>
          <w:shd w:val="clear" w:color="auto" w:fill="FFFFFF"/>
          <w:lang w:eastAsia="en-GB"/>
        </w:rPr>
      </w:pPr>
      <w:r w:rsidRPr="00F13D14">
        <w:rPr>
          <w:shd w:val="clear" w:color="auto" w:fill="FFFFFF"/>
          <w:lang w:val="en-NZ" w:eastAsia="en-NZ"/>
        </w:rPr>
        <w:drawing>
          <wp:anchor distT="0" distB="0" distL="114300" distR="114300" simplePos="0" relativeHeight="251658252" behindDoc="0" locked="0" layoutInCell="1" allowOverlap="1" wp14:anchorId="05DD85B1" wp14:editId="596DEA71">
            <wp:simplePos x="0" y="0"/>
            <wp:positionH relativeFrom="column">
              <wp:posOffset>43815</wp:posOffset>
            </wp:positionH>
            <wp:positionV relativeFrom="paragraph">
              <wp:posOffset>374650</wp:posOffset>
            </wp:positionV>
            <wp:extent cx="1548765" cy="1268095"/>
            <wp:effectExtent l="0" t="0" r="0" b="8255"/>
            <wp:wrapNone/>
            <wp:docPr id="111943721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43721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6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62C">
        <w:rPr>
          <w:shd w:val="clear" w:color="auto" w:fill="FFFFFF"/>
          <w:lang w:eastAsia="en-GB"/>
        </w:rPr>
        <w:t>go</w:t>
      </w:r>
      <w:r w:rsidR="002000F2">
        <w:rPr>
          <w:shd w:val="clear" w:color="auto" w:fill="FFFFFF"/>
          <w:lang w:eastAsia="en-GB"/>
        </w:rPr>
        <w:t>ing</w:t>
      </w:r>
      <w:r w:rsidR="00AC662C">
        <w:rPr>
          <w:shd w:val="clear" w:color="auto" w:fill="FFFFFF"/>
          <w:lang w:eastAsia="en-GB"/>
        </w:rPr>
        <w:t xml:space="preserve"> with them to get </w:t>
      </w:r>
      <w:r w:rsidR="00A61430">
        <w:rPr>
          <w:shd w:val="clear" w:color="auto" w:fill="FFFFFF"/>
          <w:lang w:eastAsia="en-GB"/>
        </w:rPr>
        <w:t>support</w:t>
      </w:r>
    </w:p>
    <w:p w14:paraId="2499CCB0" w14:textId="0C213AB5" w:rsidR="009D01C5" w:rsidRDefault="009D01C5" w:rsidP="00F56A44">
      <w:pPr>
        <w:pStyle w:val="Listtoplevel"/>
        <w:numPr>
          <w:ilvl w:val="6"/>
          <w:numId w:val="2"/>
        </w:numPr>
        <w:ind w:left="4820" w:hanging="567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help</w:t>
      </w:r>
      <w:r w:rsidR="00DB4CE7">
        <w:rPr>
          <w:shd w:val="clear" w:color="auto" w:fill="FFFFFF"/>
          <w:lang w:eastAsia="en-GB"/>
        </w:rPr>
        <w:t>ing</w:t>
      </w:r>
      <w:r>
        <w:rPr>
          <w:shd w:val="clear" w:color="auto" w:fill="FFFFFF"/>
          <w:lang w:eastAsia="en-GB"/>
        </w:rPr>
        <w:t xml:space="preserve"> them leave the </w:t>
      </w:r>
      <w:r w:rsidR="00A61430">
        <w:rPr>
          <w:shd w:val="clear" w:color="auto" w:fill="FFFFFF"/>
          <w:lang w:eastAsia="en-GB"/>
        </w:rPr>
        <w:t>place</w:t>
      </w:r>
      <w:r>
        <w:rPr>
          <w:shd w:val="clear" w:color="auto" w:fill="FFFFFF"/>
          <w:lang w:eastAsia="en-GB"/>
        </w:rPr>
        <w:t xml:space="preserve"> where they are being bullied</w:t>
      </w:r>
    </w:p>
    <w:p w14:paraId="232BC11D" w14:textId="370506A5" w:rsidR="00F56A44" w:rsidRPr="0039379C" w:rsidRDefault="0008381D" w:rsidP="0039379C">
      <w:pPr>
        <w:pStyle w:val="Listtoplevel"/>
        <w:numPr>
          <w:ilvl w:val="6"/>
          <w:numId w:val="2"/>
        </w:numPr>
        <w:ind w:left="4820" w:hanging="567"/>
        <w:rPr>
          <w:b/>
          <w:bCs/>
        </w:rPr>
      </w:pPr>
      <w:r w:rsidRPr="00EA5A74">
        <w:rPr>
          <w:rFonts w:eastAsia="Times New Roman"/>
          <w:shd w:val="clear" w:color="auto" w:fill="FFFFFF"/>
          <w:lang w:val="en-NZ" w:eastAsia="en-NZ"/>
        </w:rPr>
        <w:drawing>
          <wp:anchor distT="0" distB="0" distL="114300" distR="114300" simplePos="0" relativeHeight="251658251" behindDoc="0" locked="0" layoutInCell="1" allowOverlap="1" wp14:anchorId="255B8E76" wp14:editId="3C0AA75E">
            <wp:simplePos x="0" y="0"/>
            <wp:positionH relativeFrom="column">
              <wp:posOffset>152400</wp:posOffset>
            </wp:positionH>
            <wp:positionV relativeFrom="paragraph">
              <wp:posOffset>240255</wp:posOffset>
            </wp:positionV>
            <wp:extent cx="1371600" cy="1430903"/>
            <wp:effectExtent l="0" t="0" r="0" b="0"/>
            <wp:wrapNone/>
            <wp:docPr id="183369431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69431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62C" w:rsidRPr="00870614">
        <w:rPr>
          <w:shd w:val="clear" w:color="auto" w:fill="FFFFFF"/>
          <w:lang w:eastAsia="en-GB"/>
        </w:rPr>
        <w:t>shar</w:t>
      </w:r>
      <w:r w:rsidR="002000F2" w:rsidRPr="00870614">
        <w:rPr>
          <w:shd w:val="clear" w:color="auto" w:fill="FFFFFF"/>
          <w:lang w:eastAsia="en-GB"/>
        </w:rPr>
        <w:t>ing</w:t>
      </w:r>
      <w:r w:rsidR="00AC662C" w:rsidRPr="00870614">
        <w:rPr>
          <w:shd w:val="clear" w:color="auto" w:fill="FFFFFF"/>
          <w:lang w:eastAsia="en-GB"/>
        </w:rPr>
        <w:t xml:space="preserve"> </w:t>
      </w:r>
      <w:r w:rsidR="005D50CB" w:rsidRPr="00870614">
        <w:rPr>
          <w:shd w:val="clear" w:color="auto" w:fill="FFFFFF"/>
          <w:lang w:eastAsia="en-GB"/>
        </w:rPr>
        <w:t xml:space="preserve">online </w:t>
      </w:r>
      <w:r w:rsidR="00A61430">
        <w:rPr>
          <w:shd w:val="clear" w:color="auto" w:fill="FFFFFF"/>
          <w:lang w:eastAsia="en-GB"/>
        </w:rPr>
        <w:t>support</w:t>
      </w:r>
      <w:r w:rsidR="005D50CB" w:rsidRPr="00870614">
        <w:rPr>
          <w:shd w:val="clear" w:color="auto" w:fill="FFFFFF"/>
          <w:lang w:eastAsia="en-GB"/>
        </w:rPr>
        <w:t xml:space="preserve"> page</w:t>
      </w:r>
      <w:r w:rsidR="00C83DCF" w:rsidRPr="00870614">
        <w:rPr>
          <w:shd w:val="clear" w:color="auto" w:fill="FFFFFF"/>
          <w:lang w:eastAsia="en-GB"/>
        </w:rPr>
        <w:t>s</w:t>
      </w:r>
      <w:r w:rsidR="005D50CB" w:rsidRPr="00870614">
        <w:rPr>
          <w:shd w:val="clear" w:color="auto" w:fill="FFFFFF"/>
          <w:lang w:eastAsia="en-GB"/>
        </w:rPr>
        <w:t xml:space="preserve"> with them like this </w:t>
      </w:r>
      <w:r w:rsidR="00F56A44">
        <w:rPr>
          <w:shd w:val="clear" w:color="auto" w:fill="FFFFFF"/>
          <w:lang w:eastAsia="en-GB"/>
        </w:rPr>
        <w:t>website:</w:t>
      </w:r>
      <w:r w:rsidR="005D50CB" w:rsidRPr="00870614">
        <w:rPr>
          <w:shd w:val="clear" w:color="auto" w:fill="FFFFFF"/>
          <w:lang w:eastAsia="en-GB"/>
        </w:rPr>
        <w:br/>
      </w:r>
      <w:r w:rsidR="005D50CB" w:rsidRPr="00870614">
        <w:rPr>
          <w:shd w:val="clear" w:color="auto" w:fill="FFFFFF"/>
          <w:lang w:eastAsia="en-GB"/>
        </w:rPr>
        <w:br/>
      </w:r>
      <w:hyperlink r:id="rId41" w:history="1">
        <w:r w:rsidR="0039379C" w:rsidRPr="0039379C">
          <w:rPr>
            <w:rStyle w:val="Hyperlink"/>
            <w:b/>
            <w:bCs/>
            <w:color w:val="000000" w:themeColor="text1"/>
            <w:sz w:val="28"/>
          </w:rPr>
          <w:t>https://pinksh</w:t>
        </w:r>
        <w:r w:rsidR="0039379C" w:rsidRPr="0039379C">
          <w:rPr>
            <w:rStyle w:val="Hyperlink"/>
            <w:b/>
            <w:bCs/>
            <w:color w:val="000000" w:themeColor="text1"/>
            <w:sz w:val="28"/>
          </w:rPr>
          <w:t>i</w:t>
        </w:r>
        <w:r w:rsidR="0039379C" w:rsidRPr="0039379C">
          <w:rPr>
            <w:rStyle w:val="Hyperlink"/>
            <w:b/>
            <w:bCs/>
            <w:color w:val="000000" w:themeColor="text1"/>
            <w:sz w:val="28"/>
          </w:rPr>
          <w:t>rtday.org.nz/help</w:t>
        </w:r>
      </w:hyperlink>
      <w:r w:rsidR="0039379C" w:rsidRPr="0039379C">
        <w:rPr>
          <w:b/>
          <w:bCs/>
          <w:sz w:val="28"/>
        </w:rPr>
        <w:t xml:space="preserve"> </w:t>
      </w:r>
    </w:p>
    <w:p w14:paraId="3FAD18B0" w14:textId="5E364F5F" w:rsidR="00F56A44" w:rsidRPr="00F56A44" w:rsidRDefault="00F56A44" w:rsidP="00F56A44">
      <w:pPr>
        <w:pStyle w:val="paragraph"/>
        <w:numPr>
          <w:ilvl w:val="0"/>
          <w:numId w:val="25"/>
        </w:numPr>
        <w:spacing w:before="0" w:beforeAutospacing="0" w:after="0" w:afterAutospacing="0" w:line="360" w:lineRule="auto"/>
        <w:ind w:left="4253" w:hanging="567"/>
        <w:textAlignment w:val="baseline"/>
        <w:rPr>
          <w:rStyle w:val="eop"/>
          <w:rFonts w:ascii="Arial" w:hAnsi="Arial" w:cs="Arial"/>
          <w:b/>
          <w:bCs/>
          <w:sz w:val="36"/>
          <w:szCs w:val="36"/>
        </w:rPr>
      </w:pPr>
      <w:proofErr w:type="spellStart"/>
      <w:r w:rsidRPr="00F56A44">
        <w:rPr>
          <w:rStyle w:val="normaltextrun"/>
          <w:rFonts w:ascii="Arial" w:hAnsi="Arial" w:cs="Arial"/>
          <w:b/>
          <w:bCs/>
          <w:sz w:val="36"/>
          <w:szCs w:val="36"/>
        </w:rPr>
        <w:lastRenderedPageBreak/>
        <w:t>Haukotia</w:t>
      </w:r>
      <w:proofErr w:type="spellEnd"/>
      <w:r w:rsidRPr="00F56A44">
        <w:rPr>
          <w:rStyle w:val="normaltextrun"/>
          <w:rFonts w:ascii="Arial" w:hAnsi="Arial" w:cs="Arial"/>
          <w:b/>
          <w:bCs/>
          <w:sz w:val="36"/>
          <w:szCs w:val="36"/>
        </w:rPr>
        <w:t xml:space="preserve"> / Distract - Interrupt the bullying in some way</w:t>
      </w:r>
      <w:r w:rsidRPr="00F56A44">
        <w:rPr>
          <w:rStyle w:val="eop"/>
          <w:rFonts w:ascii="Arial" w:hAnsi="Arial" w:cs="Arial"/>
          <w:b/>
          <w:bCs/>
          <w:sz w:val="36"/>
          <w:szCs w:val="36"/>
        </w:rPr>
        <w:t> </w:t>
      </w:r>
    </w:p>
    <w:p w14:paraId="7B5A514B" w14:textId="77777777" w:rsidR="00F56A44" w:rsidRPr="00F56A44" w:rsidRDefault="00F56A44" w:rsidP="00F56A44">
      <w:pPr>
        <w:pStyle w:val="paragraph"/>
        <w:spacing w:before="0" w:beforeAutospacing="0" w:after="0" w:afterAutospacing="0" w:line="360" w:lineRule="auto"/>
        <w:ind w:left="4046"/>
        <w:textAlignment w:val="baseline"/>
        <w:rPr>
          <w:rFonts w:ascii="Arial" w:hAnsi="Arial" w:cs="Arial"/>
          <w:b/>
          <w:bCs/>
          <w:sz w:val="32"/>
          <w:szCs w:val="32"/>
        </w:rPr>
      </w:pPr>
    </w:p>
    <w:p w14:paraId="04CFB42F" w14:textId="77777777" w:rsid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  <w:r w:rsidRPr="00F56A44">
        <w:rPr>
          <w:rStyle w:val="normaltextrun"/>
          <w:rFonts w:ascii="Arial" w:hAnsi="Arial" w:cs="Arial"/>
          <w:sz w:val="32"/>
          <w:szCs w:val="32"/>
        </w:rPr>
        <w:t xml:space="preserve">Ask the person </w:t>
      </w:r>
      <w:r>
        <w:rPr>
          <w:rStyle w:val="normaltextrun"/>
          <w:rFonts w:ascii="Arial" w:hAnsi="Arial" w:cs="Arial"/>
          <w:sz w:val="32"/>
          <w:szCs w:val="32"/>
        </w:rPr>
        <w:t>being</w:t>
      </w:r>
      <w:r w:rsidRPr="00F56A44">
        <w:rPr>
          <w:rStyle w:val="normaltextrun"/>
          <w:rFonts w:ascii="Arial" w:hAnsi="Arial" w:cs="Arial"/>
          <w:sz w:val="32"/>
          <w:szCs w:val="32"/>
        </w:rPr>
        <w:t xml:space="preserve"> bull</w:t>
      </w:r>
      <w:r>
        <w:rPr>
          <w:rStyle w:val="normaltextrun"/>
          <w:rFonts w:ascii="Arial" w:hAnsi="Arial" w:cs="Arial"/>
          <w:sz w:val="32"/>
          <w:szCs w:val="32"/>
        </w:rPr>
        <w:t>ied</w:t>
      </w:r>
      <w:r w:rsidRPr="00F56A44">
        <w:rPr>
          <w:rStyle w:val="normaltextrun"/>
          <w:rFonts w:ascii="Arial" w:hAnsi="Arial" w:cs="Arial"/>
          <w:sz w:val="32"/>
          <w:szCs w:val="32"/>
        </w:rPr>
        <w:t xml:space="preserve"> if they want to</w:t>
      </w:r>
      <w:r>
        <w:rPr>
          <w:rStyle w:val="normaltextrun"/>
          <w:rFonts w:ascii="Arial" w:hAnsi="Arial" w:cs="Arial"/>
          <w:sz w:val="32"/>
          <w:szCs w:val="32"/>
        </w:rPr>
        <w:t>:</w:t>
      </w:r>
    </w:p>
    <w:p w14:paraId="4C51B7AF" w14:textId="77777777" w:rsid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</w:p>
    <w:p w14:paraId="5E0537D9" w14:textId="77777777" w:rsidR="00F56A44" w:rsidRDefault="00F56A44" w:rsidP="00F56A44">
      <w:pPr>
        <w:pStyle w:val="paragraph"/>
        <w:numPr>
          <w:ilvl w:val="0"/>
          <w:numId w:val="37"/>
        </w:numPr>
        <w:spacing w:before="0" w:beforeAutospacing="0" w:after="0" w:afterAutospacing="0" w:line="360" w:lineRule="auto"/>
        <w:ind w:left="4820" w:hanging="567"/>
        <w:textAlignment w:val="baseline"/>
        <w:rPr>
          <w:rStyle w:val="normaltextrun"/>
          <w:rFonts w:ascii="Arial" w:hAnsi="Arial" w:cs="Arial"/>
          <w:sz w:val="32"/>
          <w:szCs w:val="32"/>
        </w:rPr>
      </w:pPr>
      <w:r w:rsidRPr="00F56A44">
        <w:rPr>
          <w:rStyle w:val="normaltextrun"/>
          <w:rFonts w:ascii="Arial" w:hAnsi="Arial" w:cs="Arial"/>
          <w:sz w:val="32"/>
          <w:szCs w:val="32"/>
        </w:rPr>
        <w:t xml:space="preserve">go for a walk </w:t>
      </w:r>
    </w:p>
    <w:p w14:paraId="6B3D6DAC" w14:textId="77777777" w:rsidR="00F56A44" w:rsidRDefault="00F56A44" w:rsidP="00F56A44">
      <w:pPr>
        <w:pStyle w:val="paragraph"/>
        <w:spacing w:before="0" w:beforeAutospacing="0" w:after="0" w:afterAutospacing="0" w:line="360" w:lineRule="auto"/>
        <w:ind w:left="4820" w:hanging="567"/>
        <w:textAlignment w:val="baseline"/>
        <w:rPr>
          <w:rStyle w:val="normaltextrun"/>
          <w:rFonts w:ascii="Arial" w:hAnsi="Arial" w:cs="Arial"/>
          <w:sz w:val="32"/>
          <w:szCs w:val="32"/>
        </w:rPr>
      </w:pPr>
    </w:p>
    <w:p w14:paraId="6E98F944" w14:textId="093C5960" w:rsidR="00F56A44" w:rsidRPr="00F56A44" w:rsidRDefault="00F56A44" w:rsidP="00F56A44">
      <w:pPr>
        <w:pStyle w:val="paragraph"/>
        <w:numPr>
          <w:ilvl w:val="0"/>
          <w:numId w:val="37"/>
        </w:numPr>
        <w:spacing w:before="0" w:beforeAutospacing="0" w:after="0" w:afterAutospacing="0" w:line="360" w:lineRule="auto"/>
        <w:ind w:left="4820" w:hanging="567"/>
        <w:textAlignment w:val="baseline"/>
        <w:rPr>
          <w:rStyle w:val="normaltextrun"/>
          <w:rFonts w:ascii="Arial" w:hAnsi="Arial" w:cs="Arial"/>
          <w:sz w:val="32"/>
          <w:szCs w:val="32"/>
        </w:rPr>
      </w:pPr>
      <w:r w:rsidRPr="00F56A44">
        <w:rPr>
          <w:rStyle w:val="normaltextrun"/>
          <w:rFonts w:ascii="Arial" w:hAnsi="Arial" w:cs="Arial"/>
          <w:sz w:val="32"/>
          <w:szCs w:val="32"/>
        </w:rPr>
        <w:t>do something else. </w:t>
      </w:r>
    </w:p>
    <w:p w14:paraId="4652A316" w14:textId="77777777" w:rsid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</w:p>
    <w:p w14:paraId="3D286F77" w14:textId="4B608C62" w:rsid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</w:p>
    <w:p w14:paraId="7D9FA407" w14:textId="4F44580A" w:rsidR="00F56A44" w:rsidRPr="00F56A44" w:rsidRDefault="00F56A44" w:rsidP="00F56A44">
      <w:pPr>
        <w:pStyle w:val="paragraph"/>
        <w:spacing w:before="0" w:beforeAutospacing="0" w:after="0" w:afterAutospacing="0" w:line="360" w:lineRule="auto"/>
        <w:ind w:left="4253"/>
        <w:textAlignment w:val="baseline"/>
        <w:rPr>
          <w:rStyle w:val="normaltextrun"/>
          <w:rFonts w:ascii="Arial" w:hAnsi="Arial" w:cs="Arial"/>
          <w:sz w:val="32"/>
          <w:szCs w:val="32"/>
        </w:rPr>
      </w:pPr>
      <w:r w:rsidRPr="00F56A44">
        <w:rPr>
          <w:rStyle w:val="normaltextrun"/>
          <w:rFonts w:ascii="Arial" w:hAnsi="Arial" w:cs="Arial"/>
          <w:sz w:val="32"/>
          <w:szCs w:val="32"/>
        </w:rPr>
        <w:t xml:space="preserve">Help them to leave the </w:t>
      </w:r>
      <w:r>
        <w:rPr>
          <w:rStyle w:val="normaltextrun"/>
          <w:rFonts w:ascii="Arial" w:hAnsi="Arial" w:cs="Arial"/>
          <w:sz w:val="32"/>
          <w:szCs w:val="32"/>
        </w:rPr>
        <w:t>bullying place</w:t>
      </w:r>
      <w:r w:rsidRPr="00F56A44">
        <w:rPr>
          <w:rStyle w:val="normaltextrun"/>
          <w:rFonts w:ascii="Arial" w:hAnsi="Arial" w:cs="Arial"/>
          <w:sz w:val="32"/>
          <w:szCs w:val="32"/>
        </w:rPr>
        <w:t xml:space="preserve"> they</w:t>
      </w:r>
      <w:r>
        <w:rPr>
          <w:rStyle w:val="normaltextrun"/>
          <w:rFonts w:ascii="Arial" w:hAnsi="Arial" w:cs="Arial"/>
          <w:sz w:val="32"/>
          <w:szCs w:val="32"/>
        </w:rPr>
        <w:t xml:space="preserve"> a</w:t>
      </w:r>
      <w:r w:rsidRPr="00F56A44">
        <w:rPr>
          <w:rStyle w:val="normaltextrun"/>
          <w:rFonts w:ascii="Arial" w:hAnsi="Arial" w:cs="Arial"/>
          <w:sz w:val="32"/>
          <w:szCs w:val="32"/>
        </w:rPr>
        <w:t>re in. </w:t>
      </w:r>
    </w:p>
    <w:p w14:paraId="3E7EA05C" w14:textId="50889793" w:rsidR="000E2C9B" w:rsidRPr="00F56A44" w:rsidRDefault="000E2C9B" w:rsidP="00F56A44">
      <w:pPr>
        <w:pStyle w:val="Listtoplevel"/>
        <w:numPr>
          <w:ilvl w:val="0"/>
          <w:numId w:val="0"/>
        </w:numPr>
        <w:spacing w:before="0"/>
        <w:ind w:left="4253" w:hanging="567"/>
        <w:rPr>
          <w:rFonts w:eastAsia="Times New Roman" w:cs="Arial"/>
          <w:szCs w:val="32"/>
          <w:shd w:val="clear" w:color="auto" w:fill="FFFFFF"/>
          <w:lang w:eastAsia="en-GB"/>
        </w:rPr>
      </w:pPr>
      <w:r w:rsidRPr="00F56A44">
        <w:rPr>
          <w:rFonts w:eastAsia="Times New Roman" w:cs="Arial"/>
          <w:szCs w:val="32"/>
          <w:shd w:val="clear" w:color="auto" w:fill="FFFFFF"/>
          <w:lang w:eastAsia="en-GB"/>
        </w:rPr>
        <w:t> </w:t>
      </w:r>
    </w:p>
    <w:p w14:paraId="2EE5B258" w14:textId="77777777" w:rsidR="000E2C9B" w:rsidRDefault="000E2C9B" w:rsidP="000E2C9B">
      <w:pPr>
        <w:rPr>
          <w:rFonts w:eastAsia="Times New Roman"/>
          <w:shd w:val="clear" w:color="auto" w:fill="FFFFFF"/>
          <w:lang w:eastAsia="en-GB"/>
        </w:rPr>
      </w:pPr>
    </w:p>
    <w:p w14:paraId="00F154F8" w14:textId="77777777" w:rsidR="000E2C9B" w:rsidRPr="000E2C9B" w:rsidRDefault="000E2C9B" w:rsidP="000E2C9B">
      <w:pPr>
        <w:rPr>
          <w:rFonts w:eastAsia="Times New Roman"/>
          <w:shd w:val="clear" w:color="auto" w:fill="FFFFFF"/>
          <w:lang w:eastAsia="en-GB"/>
        </w:rPr>
      </w:pPr>
    </w:p>
    <w:p w14:paraId="15F4FF2D" w14:textId="3E933373" w:rsidR="009D01C5" w:rsidRDefault="00581218" w:rsidP="00F56A44">
      <w:pPr>
        <w:pStyle w:val="Heading2"/>
        <w:numPr>
          <w:ilvl w:val="0"/>
          <w:numId w:val="36"/>
        </w:numPr>
        <w:rPr>
          <w:rStyle w:val="eop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  <w:bookmarkStart w:id="6" w:name="_Toc160447775"/>
      <w:proofErr w:type="spellStart"/>
      <w:r w:rsidR="009D01C5" w:rsidRPr="009D01C5">
        <w:rPr>
          <w:rStyle w:val="normaltextrun"/>
        </w:rPr>
        <w:lastRenderedPageBreak/>
        <w:t>Karangahia</w:t>
      </w:r>
      <w:proofErr w:type="spellEnd"/>
      <w:r w:rsidR="009D01C5" w:rsidRPr="009D01C5">
        <w:rPr>
          <w:rStyle w:val="normaltextrun"/>
        </w:rPr>
        <w:t xml:space="preserve"> </w:t>
      </w:r>
      <w:r w:rsidR="00CE62EF">
        <w:rPr>
          <w:rStyle w:val="normaltextrun"/>
        </w:rPr>
        <w:t>–</w:t>
      </w:r>
      <w:r w:rsidR="0006795A">
        <w:rPr>
          <w:rStyle w:val="normaltextrun"/>
        </w:rPr>
        <w:t xml:space="preserve"> C</w:t>
      </w:r>
      <w:r w:rsidR="009D01C5" w:rsidRPr="009D01C5">
        <w:rPr>
          <w:rStyle w:val="normaltextrun"/>
        </w:rPr>
        <w:t>all it</w:t>
      </w:r>
      <w:bookmarkEnd w:id="6"/>
    </w:p>
    <w:p w14:paraId="0ECD0603" w14:textId="4E61B96E" w:rsidR="009D01C5" w:rsidRDefault="009D01C5" w:rsidP="009D01C5"/>
    <w:p w14:paraId="0B764464" w14:textId="1D4B28AF" w:rsidR="0045101F" w:rsidRDefault="00961D6B" w:rsidP="009D01C5">
      <w:r w:rsidRPr="00961D6B">
        <w:rPr>
          <w:noProof/>
          <w:lang w:val="en-NZ" w:eastAsia="en-NZ"/>
        </w:rPr>
        <w:drawing>
          <wp:anchor distT="0" distB="0" distL="114300" distR="114300" simplePos="0" relativeHeight="251658310" behindDoc="0" locked="0" layoutInCell="1" allowOverlap="1" wp14:anchorId="06479C35" wp14:editId="7FC386AE">
            <wp:simplePos x="0" y="0"/>
            <wp:positionH relativeFrom="column">
              <wp:posOffset>-353142</wp:posOffset>
            </wp:positionH>
            <wp:positionV relativeFrom="paragraph">
              <wp:posOffset>272415</wp:posOffset>
            </wp:positionV>
            <wp:extent cx="1769806" cy="1769806"/>
            <wp:effectExtent l="0" t="0" r="0" b="1905"/>
            <wp:wrapNone/>
            <wp:docPr id="130829096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29096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69806" cy="1769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D1C2D" w14:textId="53395D17" w:rsidR="009D01C5" w:rsidRDefault="00A61430" w:rsidP="009D01C5">
      <w:r>
        <w:t>You can let</w:t>
      </w:r>
      <w:r w:rsidR="009D01C5">
        <w:t xml:space="preserve"> the bully know they are doing something wrong. </w:t>
      </w:r>
    </w:p>
    <w:p w14:paraId="4C5B83CD" w14:textId="752B683F" w:rsidR="009D01C5" w:rsidRDefault="009D01C5" w:rsidP="009D01C5"/>
    <w:p w14:paraId="6BB09287" w14:textId="1493F057" w:rsidR="00AD7845" w:rsidRDefault="00AD7845" w:rsidP="009D01C5"/>
    <w:p w14:paraId="4FF55883" w14:textId="2EFB3E83" w:rsidR="00A61430" w:rsidRDefault="00A61430" w:rsidP="009D01C5">
      <w:r>
        <w:t xml:space="preserve">Only do this if it is safe. </w:t>
      </w:r>
    </w:p>
    <w:p w14:paraId="5B360414" w14:textId="77777777" w:rsidR="00A61430" w:rsidRDefault="00A61430" w:rsidP="009D01C5"/>
    <w:p w14:paraId="45C486B4" w14:textId="2687B723" w:rsidR="00A61430" w:rsidRDefault="00961D6B" w:rsidP="009D01C5">
      <w:r w:rsidRPr="00961D6B">
        <w:rPr>
          <w:noProof/>
          <w:lang w:val="en-NZ" w:eastAsia="en-NZ"/>
        </w:rPr>
        <w:drawing>
          <wp:anchor distT="0" distB="0" distL="114300" distR="114300" simplePos="0" relativeHeight="251658311" behindDoc="0" locked="0" layoutInCell="1" allowOverlap="1" wp14:anchorId="040E6DFA" wp14:editId="0B12B0A2">
            <wp:simplePos x="0" y="0"/>
            <wp:positionH relativeFrom="column">
              <wp:posOffset>-221615</wp:posOffset>
            </wp:positionH>
            <wp:positionV relativeFrom="paragraph">
              <wp:posOffset>134620</wp:posOffset>
            </wp:positionV>
            <wp:extent cx="1563329" cy="1563329"/>
            <wp:effectExtent l="0" t="0" r="0" b="0"/>
            <wp:wrapNone/>
            <wp:docPr id="17642375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2375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63329" cy="1563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8D5EF" w14:textId="627D70C2" w:rsidR="009D01C5" w:rsidRDefault="009D01C5" w:rsidP="009D01C5">
      <w:r>
        <w:t xml:space="preserve">Use your words to show </w:t>
      </w:r>
      <w:r w:rsidR="001F4FAD">
        <w:br/>
      </w:r>
      <w:r>
        <w:t xml:space="preserve">aroha / kindness to the person being bullied. </w:t>
      </w:r>
    </w:p>
    <w:p w14:paraId="3ECBCDAB" w14:textId="346D9D2B" w:rsidR="009D01C5" w:rsidRDefault="009D01C5" w:rsidP="009D01C5"/>
    <w:p w14:paraId="64F49F3F" w14:textId="5AE8702C" w:rsidR="009D01C5" w:rsidRDefault="00961D6B" w:rsidP="009D01C5">
      <w:r w:rsidRPr="00034BFC">
        <w:rPr>
          <w:noProof/>
          <w:lang w:val="en-NZ" w:eastAsia="en-NZ"/>
        </w:rPr>
        <w:drawing>
          <wp:anchor distT="0" distB="0" distL="114300" distR="114300" simplePos="0" relativeHeight="251658253" behindDoc="0" locked="0" layoutInCell="1" allowOverlap="1" wp14:anchorId="52788775" wp14:editId="670EEE39">
            <wp:simplePos x="0" y="0"/>
            <wp:positionH relativeFrom="column">
              <wp:posOffset>-287020</wp:posOffset>
            </wp:positionH>
            <wp:positionV relativeFrom="paragraph">
              <wp:posOffset>282575</wp:posOffset>
            </wp:positionV>
            <wp:extent cx="1828800" cy="1828800"/>
            <wp:effectExtent l="0" t="0" r="0" b="0"/>
            <wp:wrapNone/>
            <wp:docPr id="2049513793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513793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D7C5F" w14:textId="44A4D809" w:rsidR="0045101F" w:rsidRDefault="0045101F" w:rsidP="009D01C5">
      <w:r>
        <w:t xml:space="preserve">It can be hard to speak up when someone around you is being bullied. </w:t>
      </w:r>
    </w:p>
    <w:p w14:paraId="0D99DC60" w14:textId="2468CC30" w:rsidR="0045101F" w:rsidRDefault="0045101F" w:rsidP="009D01C5"/>
    <w:p w14:paraId="60B73C27" w14:textId="1A6EEDCD" w:rsidR="0045101F" w:rsidRDefault="0045101F" w:rsidP="009D01C5"/>
    <w:p w14:paraId="34DDA856" w14:textId="1D0AA10C" w:rsidR="0045101F" w:rsidRDefault="0045101F" w:rsidP="009D01C5">
      <w:r>
        <w:t xml:space="preserve">It can make a big difference if you do. </w:t>
      </w:r>
    </w:p>
    <w:p w14:paraId="55EFEC60" w14:textId="6B5E9504" w:rsidR="0045101F" w:rsidRDefault="0045101F">
      <w:pPr>
        <w:spacing w:line="240" w:lineRule="auto"/>
        <w:ind w:left="0"/>
      </w:pPr>
      <w:r>
        <w:br w:type="page"/>
      </w:r>
    </w:p>
    <w:p w14:paraId="2CF61D23" w14:textId="5D6C8BE0" w:rsidR="0045101F" w:rsidRPr="0045101F" w:rsidRDefault="0045101F" w:rsidP="00F56A44">
      <w:pPr>
        <w:pStyle w:val="Heading2"/>
        <w:numPr>
          <w:ilvl w:val="0"/>
          <w:numId w:val="36"/>
        </w:numPr>
        <w:ind w:left="4253" w:hanging="567"/>
        <w:rPr>
          <w:rStyle w:val="normaltextrun"/>
        </w:rPr>
      </w:pPr>
      <w:bookmarkStart w:id="7" w:name="_Toc160447776"/>
      <w:r w:rsidRPr="0045101F">
        <w:rPr>
          <w:rStyle w:val="normaltextrun"/>
        </w:rPr>
        <w:lastRenderedPageBreak/>
        <w:t xml:space="preserve">Taihoa </w:t>
      </w:r>
      <w:proofErr w:type="spellStart"/>
      <w:r w:rsidRPr="0045101F">
        <w:rPr>
          <w:rStyle w:val="normaltextrun"/>
        </w:rPr>
        <w:t>ake</w:t>
      </w:r>
      <w:proofErr w:type="spellEnd"/>
      <w:r w:rsidRPr="0045101F">
        <w:rPr>
          <w:rStyle w:val="normaltextrun"/>
        </w:rPr>
        <w:t xml:space="preserve">, ka </w:t>
      </w:r>
      <w:proofErr w:type="spellStart"/>
      <w:r w:rsidRPr="0045101F">
        <w:rPr>
          <w:rStyle w:val="normaltextrun"/>
        </w:rPr>
        <w:t>haumaru</w:t>
      </w:r>
      <w:proofErr w:type="spellEnd"/>
      <w:r w:rsidRPr="0045101F">
        <w:rPr>
          <w:rStyle w:val="normaltextrun"/>
        </w:rPr>
        <w:t xml:space="preserve"> </w:t>
      </w:r>
      <w:r w:rsidR="00CE62EF">
        <w:rPr>
          <w:rStyle w:val="normaltextrun"/>
        </w:rPr>
        <w:t>–</w:t>
      </w:r>
      <w:r w:rsidRPr="0045101F">
        <w:rPr>
          <w:rStyle w:val="normaltextrun"/>
        </w:rPr>
        <w:t xml:space="preserve"> </w:t>
      </w:r>
      <w:r w:rsidR="000C4194">
        <w:rPr>
          <w:rStyle w:val="normaltextrun"/>
        </w:rPr>
        <w:t>L</w:t>
      </w:r>
      <w:r w:rsidRPr="0045101F">
        <w:rPr>
          <w:rStyle w:val="normaltextrun"/>
        </w:rPr>
        <w:t>eave and act</w:t>
      </w:r>
      <w:bookmarkEnd w:id="7"/>
      <w:r w:rsidRPr="0045101F">
        <w:rPr>
          <w:rStyle w:val="normaltextrun"/>
        </w:rPr>
        <w:t> </w:t>
      </w:r>
    </w:p>
    <w:p w14:paraId="1B40F326" w14:textId="7F9FDCC7" w:rsidR="0045101F" w:rsidRDefault="00961D6B" w:rsidP="009D01C5">
      <w:r w:rsidRPr="00F13D14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254" behindDoc="0" locked="0" layoutInCell="1" allowOverlap="1" wp14:anchorId="502D8E1E" wp14:editId="42D5E376">
            <wp:simplePos x="0" y="0"/>
            <wp:positionH relativeFrom="column">
              <wp:posOffset>-117557</wp:posOffset>
            </wp:positionH>
            <wp:positionV relativeFrom="paragraph">
              <wp:posOffset>302260</wp:posOffset>
            </wp:positionV>
            <wp:extent cx="1587322" cy="1299660"/>
            <wp:effectExtent l="0" t="0" r="0" b="0"/>
            <wp:wrapNone/>
            <wp:docPr id="76954628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54628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322" cy="12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D04B4" w14:textId="4F86C0D0" w:rsidR="0045101F" w:rsidRDefault="0045101F" w:rsidP="009D01C5"/>
    <w:p w14:paraId="5BA4538C" w14:textId="07688A7F" w:rsidR="003526C7" w:rsidRDefault="003526C7" w:rsidP="009D01C5">
      <w:r>
        <w:t>If you do not feel safe while bullying is happening then you should move away.</w:t>
      </w:r>
    </w:p>
    <w:p w14:paraId="7F2C4F21" w14:textId="18DA53C1" w:rsidR="003526C7" w:rsidRDefault="003526C7" w:rsidP="009D01C5"/>
    <w:p w14:paraId="1951F531" w14:textId="0ACBD700" w:rsidR="003526C7" w:rsidRDefault="00961D6B" w:rsidP="009D01C5">
      <w:r w:rsidRPr="009934F4">
        <w:rPr>
          <w:noProof/>
          <w:lang w:val="en-NZ" w:eastAsia="en-NZ"/>
        </w:rPr>
        <w:drawing>
          <wp:anchor distT="0" distB="0" distL="114300" distR="114300" simplePos="0" relativeHeight="251658255" behindDoc="0" locked="0" layoutInCell="1" allowOverlap="1" wp14:anchorId="04C7B427" wp14:editId="22840F25">
            <wp:simplePos x="0" y="0"/>
            <wp:positionH relativeFrom="column">
              <wp:posOffset>-64135</wp:posOffset>
            </wp:positionH>
            <wp:positionV relativeFrom="paragraph">
              <wp:posOffset>42545</wp:posOffset>
            </wp:positionV>
            <wp:extent cx="1533525" cy="1533525"/>
            <wp:effectExtent l="0" t="0" r="9525" b="0"/>
            <wp:wrapNone/>
            <wp:docPr id="616234564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23456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F82BA" w14:textId="77777777" w:rsidR="005140F8" w:rsidRDefault="003526C7" w:rsidP="003526C7">
      <w:r>
        <w:t>Let the person being bullied know that you saw what happene</w:t>
      </w:r>
      <w:r w:rsidR="005140F8">
        <w:t xml:space="preserve">d. </w:t>
      </w:r>
    </w:p>
    <w:p w14:paraId="2ECEF3F8" w14:textId="77777777" w:rsidR="005140F8" w:rsidRDefault="005140F8" w:rsidP="003526C7"/>
    <w:p w14:paraId="3DFC9827" w14:textId="77777777" w:rsidR="005140F8" w:rsidRDefault="005140F8" w:rsidP="003526C7"/>
    <w:p w14:paraId="79EFC39F" w14:textId="7FBA6A3F" w:rsidR="003526C7" w:rsidRDefault="005140F8" w:rsidP="003526C7">
      <w:r w:rsidRPr="005606A9">
        <w:rPr>
          <w:noProof/>
          <w:lang w:val="en-NZ" w:eastAsia="en-NZ"/>
        </w:rPr>
        <w:drawing>
          <wp:anchor distT="0" distB="0" distL="114300" distR="114300" simplePos="0" relativeHeight="251658256" behindDoc="0" locked="0" layoutInCell="1" allowOverlap="1" wp14:anchorId="3A34C1AA" wp14:editId="3F45B9C9">
            <wp:simplePos x="0" y="0"/>
            <wp:positionH relativeFrom="column">
              <wp:posOffset>50800</wp:posOffset>
            </wp:positionH>
            <wp:positionV relativeFrom="paragraph">
              <wp:posOffset>160000</wp:posOffset>
            </wp:positionV>
            <wp:extent cx="1371600" cy="1665541"/>
            <wp:effectExtent l="0" t="0" r="0" b="0"/>
            <wp:wrapNone/>
            <wp:docPr id="869174828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174828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66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Do this </w:t>
      </w:r>
      <w:r w:rsidR="003526C7">
        <w:t xml:space="preserve">when </w:t>
      </w:r>
      <w:r>
        <w:t>everyone is</w:t>
      </w:r>
      <w:r w:rsidR="003526C7">
        <w:t xml:space="preserve"> safe.</w:t>
      </w:r>
    </w:p>
    <w:p w14:paraId="4CAE620B" w14:textId="0100333D" w:rsidR="003526C7" w:rsidRDefault="003526C7" w:rsidP="003526C7"/>
    <w:p w14:paraId="28A10C21" w14:textId="37F628DE" w:rsidR="003526C7" w:rsidRDefault="003526C7" w:rsidP="003526C7"/>
    <w:p w14:paraId="53D4B00B" w14:textId="46294E4F" w:rsidR="003526C7" w:rsidRDefault="003526C7" w:rsidP="003526C7">
      <w:r>
        <w:t xml:space="preserve">Ask them if you can do anything to </w:t>
      </w:r>
      <w:r w:rsidR="005140F8">
        <w:t>support them</w:t>
      </w:r>
      <w:r>
        <w:t xml:space="preserve">. </w:t>
      </w:r>
    </w:p>
    <w:p w14:paraId="72B9CD30" w14:textId="45C68CD5" w:rsidR="00470443" w:rsidRDefault="005140F8" w:rsidP="003526C7">
      <w:r w:rsidRPr="00A66E2C">
        <w:rPr>
          <w:noProof/>
          <w:lang w:val="en-NZ" w:eastAsia="en-NZ"/>
        </w:rPr>
        <w:drawing>
          <wp:anchor distT="0" distB="0" distL="114300" distR="114300" simplePos="0" relativeHeight="251658257" behindDoc="0" locked="0" layoutInCell="1" allowOverlap="1" wp14:anchorId="63D95528" wp14:editId="70F52876">
            <wp:simplePos x="0" y="0"/>
            <wp:positionH relativeFrom="column">
              <wp:posOffset>-44246</wp:posOffset>
            </wp:positionH>
            <wp:positionV relativeFrom="paragraph">
              <wp:posOffset>343657</wp:posOffset>
            </wp:positionV>
            <wp:extent cx="1504335" cy="1504335"/>
            <wp:effectExtent l="0" t="0" r="635" b="0"/>
            <wp:wrapNone/>
            <wp:docPr id="213075455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75455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371" cy="150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EC6E2" w14:textId="62BB4803" w:rsidR="00470443" w:rsidRDefault="00470443" w:rsidP="003526C7"/>
    <w:p w14:paraId="133BA939" w14:textId="2658A979" w:rsidR="00470443" w:rsidRDefault="00470443" w:rsidP="003526C7">
      <w:r>
        <w:t xml:space="preserve">If it is safe then try talking to the person doing the bullying. </w:t>
      </w:r>
    </w:p>
    <w:p w14:paraId="66D8C33B" w14:textId="77777777" w:rsidR="00851A47" w:rsidRDefault="00851A47" w:rsidP="003526C7"/>
    <w:p w14:paraId="725D94F5" w14:textId="77777777" w:rsidR="00851A47" w:rsidRDefault="00851A47" w:rsidP="003526C7"/>
    <w:p w14:paraId="28E94A93" w14:textId="77777777" w:rsidR="00851A47" w:rsidRDefault="00851A47" w:rsidP="003526C7"/>
    <w:p w14:paraId="10FF1818" w14:textId="0F251FBD" w:rsidR="00851A47" w:rsidRDefault="00961D6B" w:rsidP="00F56A44">
      <w:pPr>
        <w:pStyle w:val="Heading2"/>
        <w:numPr>
          <w:ilvl w:val="0"/>
          <w:numId w:val="36"/>
        </w:numPr>
        <w:ind w:left="4253" w:hanging="567"/>
        <w:rPr>
          <w:rStyle w:val="eop"/>
        </w:rPr>
      </w:pPr>
      <w:bookmarkStart w:id="8" w:name="_Toc160447777"/>
      <w:r w:rsidRPr="004C17B9">
        <w:rPr>
          <w:noProof/>
          <w:lang w:val="en-NZ" w:eastAsia="en-NZ"/>
        </w:rPr>
        <w:lastRenderedPageBreak/>
        <w:drawing>
          <wp:anchor distT="0" distB="0" distL="114300" distR="114300" simplePos="0" relativeHeight="251658299" behindDoc="0" locked="0" layoutInCell="1" allowOverlap="1" wp14:anchorId="2A51F6F0" wp14:editId="081E2BE9">
            <wp:simplePos x="0" y="0"/>
            <wp:positionH relativeFrom="column">
              <wp:posOffset>-265471</wp:posOffset>
            </wp:positionH>
            <wp:positionV relativeFrom="paragraph">
              <wp:posOffset>737419</wp:posOffset>
            </wp:positionV>
            <wp:extent cx="1887384" cy="1887384"/>
            <wp:effectExtent l="0" t="0" r="0" b="0"/>
            <wp:wrapNone/>
            <wp:docPr id="149355735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55735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87732" cy="1887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51A47" w:rsidRPr="00851A47">
        <w:rPr>
          <w:rStyle w:val="normaltextrun"/>
        </w:rPr>
        <w:t>Tautokohia</w:t>
      </w:r>
      <w:proofErr w:type="spellEnd"/>
      <w:r w:rsidR="00851A47" w:rsidRPr="00851A47">
        <w:rPr>
          <w:rStyle w:val="normaltextrun"/>
        </w:rPr>
        <w:t xml:space="preserve"> </w:t>
      </w:r>
      <w:r w:rsidR="00CE62EF">
        <w:rPr>
          <w:rStyle w:val="normaltextrun"/>
        </w:rPr>
        <w:t>–</w:t>
      </w:r>
      <w:r w:rsidR="000C4194">
        <w:rPr>
          <w:rStyle w:val="normaltextrun"/>
        </w:rPr>
        <w:t xml:space="preserve"> </w:t>
      </w:r>
      <w:r w:rsidR="00851A47" w:rsidRPr="00851A47">
        <w:rPr>
          <w:rStyle w:val="normaltextrun"/>
        </w:rPr>
        <w:t>Get some other help</w:t>
      </w:r>
      <w:bookmarkEnd w:id="8"/>
      <w:r w:rsidR="00851A47" w:rsidRPr="00851A47">
        <w:rPr>
          <w:rStyle w:val="eop"/>
        </w:rPr>
        <w:t> </w:t>
      </w:r>
    </w:p>
    <w:p w14:paraId="1E77F45D" w14:textId="2A366920" w:rsidR="00851A47" w:rsidRDefault="00851A47" w:rsidP="00851A47"/>
    <w:p w14:paraId="741CAF66" w14:textId="5380EF3E" w:rsidR="00851A47" w:rsidRDefault="00851A47" w:rsidP="00851A47"/>
    <w:p w14:paraId="7E971E33" w14:textId="5A06DB4E" w:rsidR="00851A47" w:rsidRDefault="00851A47" w:rsidP="00851A47">
      <w:r>
        <w:t xml:space="preserve">Support the person being bullied to </w:t>
      </w:r>
      <w:r w:rsidR="005140F8">
        <w:t>talk to</w:t>
      </w:r>
      <w:r>
        <w:t xml:space="preserve"> someone </w:t>
      </w:r>
      <w:r w:rsidR="00CA262F">
        <w:t>they</w:t>
      </w:r>
      <w:r>
        <w:t xml:space="preserve"> trust. </w:t>
      </w:r>
    </w:p>
    <w:p w14:paraId="20457224" w14:textId="77777777" w:rsidR="00851A47" w:rsidRDefault="00851A47" w:rsidP="00851A47"/>
    <w:p w14:paraId="4BC13E91" w14:textId="33E9B005" w:rsidR="00851A47" w:rsidRDefault="00961D6B" w:rsidP="00851A47">
      <w:r w:rsidRPr="004C17B9">
        <w:rPr>
          <w:noProof/>
          <w:lang w:val="en-NZ" w:eastAsia="en-NZ"/>
        </w:rPr>
        <w:drawing>
          <wp:anchor distT="0" distB="0" distL="114300" distR="114300" simplePos="0" relativeHeight="251658300" behindDoc="0" locked="0" layoutInCell="1" allowOverlap="1" wp14:anchorId="5C90E5D4" wp14:editId="088732A2">
            <wp:simplePos x="0" y="0"/>
            <wp:positionH relativeFrom="column">
              <wp:posOffset>-191135</wp:posOffset>
            </wp:positionH>
            <wp:positionV relativeFrom="paragraph">
              <wp:posOffset>319773</wp:posOffset>
            </wp:positionV>
            <wp:extent cx="1666240" cy="1666240"/>
            <wp:effectExtent l="0" t="0" r="0" b="0"/>
            <wp:wrapNone/>
            <wp:docPr id="117514758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14758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66240" cy="166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02D8D0" w14:textId="1FA2642C" w:rsidR="00851A47" w:rsidRDefault="00851A47" w:rsidP="00851A47">
      <w:r>
        <w:t>This could be:</w:t>
      </w:r>
    </w:p>
    <w:p w14:paraId="7F25662C" w14:textId="5ED436EF" w:rsidR="00851A47" w:rsidRPr="00851A47" w:rsidRDefault="00851A47" w:rsidP="00C629B3">
      <w:pPr>
        <w:pStyle w:val="Listtoplevel"/>
      </w:pPr>
      <w:r w:rsidRPr="00851A47">
        <w:t xml:space="preserve">whānau / family </w:t>
      </w:r>
    </w:p>
    <w:p w14:paraId="17DE2E34" w14:textId="57CAC5EA" w:rsidR="00851A47" w:rsidRDefault="00851A47" w:rsidP="00851A47">
      <w:pPr>
        <w:pStyle w:val="Listtoplevel"/>
        <w:rPr>
          <w:rStyle w:val="normaltextrun"/>
        </w:rPr>
      </w:pPr>
      <w:r w:rsidRPr="00851A47">
        <w:rPr>
          <w:rStyle w:val="normaltextrun"/>
        </w:rPr>
        <w:t>kaiako</w:t>
      </w:r>
      <w:r>
        <w:rPr>
          <w:rStyle w:val="normaltextrun"/>
        </w:rPr>
        <w:t xml:space="preserve"> </w:t>
      </w:r>
      <w:r w:rsidRPr="00851A47">
        <w:rPr>
          <w:rStyle w:val="normaltextrun"/>
        </w:rPr>
        <w:t>/</w:t>
      </w:r>
      <w:r>
        <w:rPr>
          <w:rStyle w:val="normaltextrun"/>
        </w:rPr>
        <w:t xml:space="preserve"> </w:t>
      </w:r>
      <w:r w:rsidRPr="00851A47">
        <w:rPr>
          <w:rStyle w:val="normaltextrun"/>
        </w:rPr>
        <w:t>teachers</w:t>
      </w:r>
    </w:p>
    <w:p w14:paraId="1407A78E" w14:textId="5AF469CB" w:rsidR="00851A47" w:rsidRDefault="00961D6B" w:rsidP="00C629B3">
      <w:pPr>
        <w:pStyle w:val="Listtoplevel"/>
        <w:rPr>
          <w:rStyle w:val="normaltextrun"/>
        </w:rPr>
      </w:pPr>
      <w:r w:rsidRPr="00961D6B">
        <w:rPr>
          <w:rStyle w:val="normaltextrun"/>
          <w:lang w:val="en-NZ" w:eastAsia="en-NZ"/>
        </w:rPr>
        <w:drawing>
          <wp:anchor distT="0" distB="0" distL="114300" distR="114300" simplePos="0" relativeHeight="251658312" behindDoc="0" locked="0" layoutInCell="1" allowOverlap="1" wp14:anchorId="19AB4D67" wp14:editId="45AE320A">
            <wp:simplePos x="0" y="0"/>
            <wp:positionH relativeFrom="column">
              <wp:posOffset>-221615</wp:posOffset>
            </wp:positionH>
            <wp:positionV relativeFrom="paragraph">
              <wp:posOffset>300990</wp:posOffset>
            </wp:positionV>
            <wp:extent cx="1843549" cy="1843549"/>
            <wp:effectExtent l="0" t="0" r="4445" b="0"/>
            <wp:wrapNone/>
            <wp:docPr id="2280017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017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43549" cy="1843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A47" w:rsidRPr="00851A47">
        <w:rPr>
          <w:rStyle w:val="normaltextrun"/>
        </w:rPr>
        <w:t>kaimahi</w:t>
      </w:r>
      <w:r w:rsidR="00851A47">
        <w:rPr>
          <w:rStyle w:val="normaltextrun"/>
        </w:rPr>
        <w:t xml:space="preserve"> </w:t>
      </w:r>
      <w:r w:rsidR="00851A47" w:rsidRPr="00851A47">
        <w:rPr>
          <w:rStyle w:val="normaltextrun"/>
        </w:rPr>
        <w:t>/</w:t>
      </w:r>
      <w:r w:rsidR="00851A47">
        <w:rPr>
          <w:rStyle w:val="normaltextrun"/>
        </w:rPr>
        <w:t xml:space="preserve"> </w:t>
      </w:r>
      <w:r w:rsidR="004C17B9">
        <w:rPr>
          <w:rStyle w:val="normaltextrun"/>
        </w:rPr>
        <w:t>people you work with</w:t>
      </w:r>
    </w:p>
    <w:p w14:paraId="472DC594" w14:textId="27F49ACF" w:rsidR="00851A47" w:rsidRDefault="00851A47" w:rsidP="00961D6B">
      <w:pPr>
        <w:pStyle w:val="Listtoplevel"/>
        <w:rPr>
          <w:rStyle w:val="normaltextrun"/>
        </w:rPr>
      </w:pPr>
      <w:r w:rsidRPr="00851A47">
        <w:rPr>
          <w:rStyle w:val="normaltextrun"/>
        </w:rPr>
        <w:t>a trusted friend</w:t>
      </w:r>
    </w:p>
    <w:p w14:paraId="330026AD" w14:textId="2894DAE9" w:rsidR="00851A47" w:rsidRPr="00851A47" w:rsidRDefault="00851A47" w:rsidP="00C629B3">
      <w:pPr>
        <w:pStyle w:val="Listtoplevel"/>
        <w:rPr>
          <w:rStyle w:val="eop"/>
        </w:rPr>
      </w:pPr>
      <w:r>
        <w:rPr>
          <w:rStyle w:val="normaltextrun"/>
        </w:rPr>
        <w:t>a</w:t>
      </w:r>
      <w:r w:rsidRPr="00851A47">
        <w:rPr>
          <w:rStyle w:val="normaltextrun"/>
        </w:rPr>
        <w:t xml:space="preserve"> </w:t>
      </w:r>
      <w:r w:rsidRPr="005140F8">
        <w:rPr>
          <w:rStyle w:val="normaltextrun"/>
          <w:b/>
          <w:bCs/>
        </w:rPr>
        <w:t>helpline</w:t>
      </w:r>
      <w:r w:rsidR="002E3F5B">
        <w:rPr>
          <w:rStyle w:val="normaltextrun"/>
        </w:rPr>
        <w:t>.</w:t>
      </w:r>
    </w:p>
    <w:p w14:paraId="1F3A0C85" w14:textId="4C487AE3" w:rsidR="00851A47" w:rsidRDefault="00851A47" w:rsidP="003526C7"/>
    <w:p w14:paraId="3983BC4C" w14:textId="7E00C783" w:rsidR="0076578A" w:rsidRDefault="00FE431C">
      <w:pPr>
        <w:spacing w:line="240" w:lineRule="auto"/>
        <w:ind w:left="0"/>
      </w:pPr>
      <w:r w:rsidRPr="00BD34B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276" behindDoc="1" locked="0" layoutInCell="1" allowOverlap="1" wp14:anchorId="74AEB679" wp14:editId="29429996">
                <wp:simplePos x="0" y="0"/>
                <wp:positionH relativeFrom="column">
                  <wp:posOffset>2143125</wp:posOffset>
                </wp:positionH>
                <wp:positionV relativeFrom="paragraph">
                  <wp:posOffset>44450</wp:posOffset>
                </wp:positionV>
                <wp:extent cx="3638550" cy="1381125"/>
                <wp:effectExtent l="0" t="0" r="0" b="9525"/>
                <wp:wrapNone/>
                <wp:docPr id="92137111" name="Rectangle 92137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1381125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2DE30E" id="Rectangle 92137111" o:spid="_x0000_s1026" style="position:absolute;margin-left:168.75pt;margin-top:3.5pt;width:286.5pt;height:108.75pt;z-index:-2516582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" fillcolor="#fcbaef" stroked="f" strokeweight="1pt"/>
            </w:pict>
          </mc:Fallback>
        </mc:AlternateContent>
      </w:r>
      <w:r w:rsidR="00961D6B" w:rsidRPr="004C17B9">
        <w:rPr>
          <w:noProof/>
          <w:lang w:val="en-NZ" w:eastAsia="en-NZ"/>
        </w:rPr>
        <w:drawing>
          <wp:anchor distT="0" distB="0" distL="114300" distR="114300" simplePos="0" relativeHeight="251658301" behindDoc="0" locked="0" layoutInCell="1" allowOverlap="1" wp14:anchorId="329C9D06" wp14:editId="46C28485">
            <wp:simplePos x="0" y="0"/>
            <wp:positionH relativeFrom="column">
              <wp:posOffset>-190500</wp:posOffset>
            </wp:positionH>
            <wp:positionV relativeFrom="paragraph">
              <wp:posOffset>110490</wp:posOffset>
            </wp:positionV>
            <wp:extent cx="1666240" cy="1666240"/>
            <wp:effectExtent l="0" t="0" r="0" b="0"/>
            <wp:wrapNone/>
            <wp:docPr id="6883221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3221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66240" cy="166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A557F" w14:textId="34500C9E" w:rsidR="003526C7" w:rsidRDefault="005140F8" w:rsidP="009D01C5">
      <w:r>
        <w:t xml:space="preserve">A </w:t>
      </w:r>
      <w:r>
        <w:rPr>
          <w:b/>
          <w:bCs/>
        </w:rPr>
        <w:t xml:space="preserve">helpline </w:t>
      </w:r>
      <w:r>
        <w:t xml:space="preserve">is a number you can call to talk to someone who can support you. </w:t>
      </w:r>
    </w:p>
    <w:p w14:paraId="379FB032" w14:textId="0BE6EA4F" w:rsidR="0076578A" w:rsidRDefault="0076578A" w:rsidP="009D01C5"/>
    <w:p w14:paraId="003B4BB8" w14:textId="4691939B" w:rsidR="0076578A" w:rsidRDefault="0076578A" w:rsidP="0076578A"/>
    <w:p w14:paraId="0F8E709F" w14:textId="7E865D74" w:rsidR="004C17B9" w:rsidRDefault="006A5F4C" w:rsidP="0076578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58305" behindDoc="1" locked="0" layoutInCell="1" allowOverlap="1" wp14:anchorId="17B9A89C" wp14:editId="2F62C8D2">
            <wp:simplePos x="0" y="0"/>
            <wp:positionH relativeFrom="column">
              <wp:posOffset>-323850</wp:posOffset>
            </wp:positionH>
            <wp:positionV relativeFrom="paragraph">
              <wp:posOffset>353347</wp:posOffset>
            </wp:positionV>
            <wp:extent cx="2123194" cy="2123194"/>
            <wp:effectExtent l="0" t="0" r="0" b="0"/>
            <wp:wrapNone/>
            <wp:docPr id="33831709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31709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194" cy="212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7B9">
        <w:t>Some helplines that you can talk to are:</w:t>
      </w:r>
    </w:p>
    <w:p w14:paraId="59EF1FF3" w14:textId="6421C4C3" w:rsidR="004C17B9" w:rsidRDefault="004C17B9" w:rsidP="0076578A"/>
    <w:p w14:paraId="144FF080" w14:textId="7B68562B" w:rsidR="004C17B9" w:rsidRPr="00FD5A00" w:rsidRDefault="004C17B9" w:rsidP="00FD5A00">
      <w:pPr>
        <w:ind w:left="4167" w:hanging="567"/>
        <w:rPr>
          <w:b/>
          <w:bCs/>
        </w:rPr>
      </w:pPr>
      <w:proofErr w:type="spellStart"/>
      <w:r w:rsidRPr="00FD5A00">
        <w:rPr>
          <w:b/>
          <w:bCs/>
        </w:rPr>
        <w:t>Youthline</w:t>
      </w:r>
      <w:proofErr w:type="spellEnd"/>
      <w:r w:rsidRPr="00FD5A00">
        <w:rPr>
          <w:b/>
          <w:bCs/>
        </w:rPr>
        <w:t>:</w:t>
      </w:r>
    </w:p>
    <w:p w14:paraId="4FB975D6" w14:textId="0DB1772F" w:rsidR="004C17B9" w:rsidRDefault="00B374D4" w:rsidP="00FD5A00">
      <w:pPr>
        <w:pStyle w:val="ListParagraph"/>
        <w:numPr>
          <w:ilvl w:val="0"/>
          <w:numId w:val="28"/>
        </w:numPr>
        <w:ind w:left="4253" w:hanging="567"/>
      </w:pPr>
      <w:r w:rsidRPr="00B374D4">
        <w:rPr>
          <w:noProof/>
          <w:lang w:val="en-NZ" w:eastAsia="en-NZ"/>
        </w:rPr>
        <w:drawing>
          <wp:anchor distT="0" distB="0" distL="114300" distR="114300" simplePos="0" relativeHeight="251658325" behindDoc="0" locked="0" layoutInCell="1" allowOverlap="1" wp14:anchorId="6B50E9B3" wp14:editId="7BBEE658">
            <wp:simplePos x="0" y="0"/>
            <wp:positionH relativeFrom="column">
              <wp:posOffset>-191729</wp:posOffset>
            </wp:positionH>
            <wp:positionV relativeFrom="paragraph">
              <wp:posOffset>662305</wp:posOffset>
            </wp:positionV>
            <wp:extent cx="1784555" cy="1784555"/>
            <wp:effectExtent l="0" t="0" r="6350" b="6350"/>
            <wp:wrapNone/>
            <wp:docPr id="35332311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2311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84555" cy="178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A00">
        <w:t xml:space="preserve">free </w:t>
      </w:r>
      <w:r w:rsidR="004C17B9">
        <w:t xml:space="preserve">phone: </w:t>
      </w:r>
      <w:r w:rsidR="004C17B9" w:rsidRPr="009B6F72">
        <w:rPr>
          <w:b/>
          <w:bCs/>
        </w:rPr>
        <w:t>0800 37 66 33</w:t>
      </w:r>
    </w:p>
    <w:p w14:paraId="14411493" w14:textId="1688805F" w:rsidR="004C17B9" w:rsidRDefault="00FD5A00" w:rsidP="00FD5A00">
      <w:pPr>
        <w:pStyle w:val="ListParagraph"/>
        <w:numPr>
          <w:ilvl w:val="0"/>
          <w:numId w:val="28"/>
        </w:numPr>
        <w:tabs>
          <w:tab w:val="left" w:pos="5954"/>
        </w:tabs>
        <w:ind w:left="4253" w:hanging="567"/>
      </w:pPr>
      <w:r>
        <w:t xml:space="preserve">free </w:t>
      </w:r>
      <w:r w:rsidR="004C17B9">
        <w:t>text:</w:t>
      </w:r>
      <w:r>
        <w:t xml:space="preserve"> </w:t>
      </w:r>
      <w:r>
        <w:tab/>
      </w:r>
      <w:r w:rsidRPr="009B6F72">
        <w:rPr>
          <w:b/>
          <w:bCs/>
        </w:rPr>
        <w:t>234</w:t>
      </w:r>
    </w:p>
    <w:p w14:paraId="07D24244" w14:textId="3B1C27A2" w:rsidR="00FD5A00" w:rsidRPr="0039379C" w:rsidRDefault="00FD5A00" w:rsidP="009B6F72">
      <w:pPr>
        <w:pStyle w:val="ListParagraph"/>
        <w:numPr>
          <w:ilvl w:val="0"/>
          <w:numId w:val="28"/>
        </w:numPr>
        <w:tabs>
          <w:tab w:val="left" w:pos="5954"/>
        </w:tabs>
        <w:ind w:left="4253" w:right="-188" w:hanging="567"/>
        <w:rPr>
          <w:sz w:val="28"/>
        </w:rPr>
      </w:pPr>
      <w:r>
        <w:t>webchat:</w:t>
      </w:r>
      <w:r>
        <w:tab/>
      </w:r>
      <w:hyperlink r:id="rId53" w:history="1">
        <w:r w:rsidR="0039379C" w:rsidRPr="0039379C">
          <w:rPr>
            <w:rStyle w:val="Hyperlink"/>
            <w:b/>
            <w:color w:val="000000" w:themeColor="text1"/>
            <w:sz w:val="28"/>
          </w:rPr>
          <w:t>https://</w:t>
        </w:r>
        <w:r w:rsidR="0039379C" w:rsidRPr="0039379C">
          <w:rPr>
            <w:rStyle w:val="Hyperlink"/>
            <w:b/>
            <w:color w:val="000000" w:themeColor="text1"/>
            <w:sz w:val="28"/>
          </w:rPr>
          <w:t>y</w:t>
        </w:r>
        <w:r w:rsidR="0039379C" w:rsidRPr="0039379C">
          <w:rPr>
            <w:rStyle w:val="Hyperlink"/>
            <w:b/>
            <w:color w:val="000000" w:themeColor="text1"/>
            <w:sz w:val="28"/>
          </w:rPr>
          <w:t>outhline.co.nz</w:t>
        </w:r>
      </w:hyperlink>
    </w:p>
    <w:p w14:paraId="0CD359B1" w14:textId="4C56445D" w:rsidR="00FD5A00" w:rsidRDefault="00FD5A00" w:rsidP="006A5F4C">
      <w:pPr>
        <w:pStyle w:val="ListParagraph"/>
        <w:numPr>
          <w:ilvl w:val="0"/>
          <w:numId w:val="28"/>
        </w:numPr>
        <w:tabs>
          <w:tab w:val="left" w:pos="5954"/>
        </w:tabs>
        <w:ind w:left="4253" w:right="-330" w:hanging="567"/>
      </w:pPr>
      <w:r>
        <w:t xml:space="preserve">email:   </w:t>
      </w:r>
      <w:r>
        <w:tab/>
      </w:r>
      <w:hyperlink r:id="rId54" w:history="1">
        <w:r w:rsidRPr="009B6F72">
          <w:rPr>
            <w:rStyle w:val="Hyperlink"/>
            <w:b/>
            <w:bCs/>
            <w:color w:val="auto"/>
            <w:u w:val="none"/>
          </w:rPr>
          <w:t>talk@youthline.co.nz</w:t>
        </w:r>
      </w:hyperlink>
    </w:p>
    <w:p w14:paraId="46BFCCA7" w14:textId="0719555D" w:rsidR="00FD5A00" w:rsidRDefault="00FD5A00" w:rsidP="00FD5A00">
      <w:pPr>
        <w:tabs>
          <w:tab w:val="left" w:pos="6663"/>
        </w:tabs>
        <w:ind w:left="4253" w:right="-330"/>
      </w:pPr>
    </w:p>
    <w:p w14:paraId="37798AF8" w14:textId="1E9131BD" w:rsidR="00FD5A00" w:rsidRDefault="00FD5A00" w:rsidP="00FD5A00">
      <w:pPr>
        <w:tabs>
          <w:tab w:val="left" w:pos="6663"/>
        </w:tabs>
        <w:ind w:left="4253" w:right="-330"/>
      </w:pPr>
    </w:p>
    <w:p w14:paraId="1547B85F" w14:textId="13DBAB5C" w:rsidR="00FD5A00" w:rsidRDefault="00FD5A00" w:rsidP="00FD5A00">
      <w:pPr>
        <w:tabs>
          <w:tab w:val="left" w:pos="6663"/>
        </w:tabs>
        <w:ind w:right="-330"/>
      </w:pPr>
      <w:proofErr w:type="spellStart"/>
      <w:r>
        <w:t>Youthline</w:t>
      </w:r>
      <w:proofErr w:type="spellEnd"/>
      <w:r>
        <w:t xml:space="preserve"> is for:</w:t>
      </w:r>
    </w:p>
    <w:p w14:paraId="3CB77C74" w14:textId="432DE45F" w:rsidR="00FD5A00" w:rsidRDefault="009B6F72" w:rsidP="00FD5A00">
      <w:pPr>
        <w:pStyle w:val="ListParagraph"/>
        <w:numPr>
          <w:ilvl w:val="0"/>
          <w:numId w:val="29"/>
        </w:numPr>
        <w:tabs>
          <w:tab w:val="left" w:pos="6663"/>
        </w:tabs>
        <w:ind w:left="4253" w:right="-33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1658304" behindDoc="0" locked="0" layoutInCell="1" allowOverlap="1" wp14:anchorId="04744DB1" wp14:editId="6B3FDEB2">
            <wp:simplePos x="0" y="0"/>
            <wp:positionH relativeFrom="margin">
              <wp:posOffset>-19050</wp:posOffset>
            </wp:positionH>
            <wp:positionV relativeFrom="paragraph">
              <wp:posOffset>175895</wp:posOffset>
            </wp:positionV>
            <wp:extent cx="1695450" cy="1695450"/>
            <wp:effectExtent l="0" t="0" r="0" b="0"/>
            <wp:wrapNone/>
            <wp:docPr id="118682711" name="Picture 1186827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2711" name="Picture 1186827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A00">
        <w:t>young people</w:t>
      </w:r>
    </w:p>
    <w:p w14:paraId="335A041F" w14:textId="221DC642" w:rsidR="00FD5A00" w:rsidRDefault="00FD5A00" w:rsidP="00FD5A00">
      <w:pPr>
        <w:pStyle w:val="ListParagraph"/>
        <w:numPr>
          <w:ilvl w:val="0"/>
          <w:numId w:val="29"/>
        </w:numPr>
        <w:tabs>
          <w:tab w:val="left" w:pos="6663"/>
        </w:tabs>
        <w:ind w:left="4253" w:right="-330" w:hanging="567"/>
      </w:pPr>
      <w:r>
        <w:t>parents</w:t>
      </w:r>
    </w:p>
    <w:p w14:paraId="3107FFF0" w14:textId="5E451440" w:rsidR="00FD5A00" w:rsidRDefault="00FD5A00" w:rsidP="00FD5A00">
      <w:pPr>
        <w:pStyle w:val="ListParagraph"/>
        <w:numPr>
          <w:ilvl w:val="0"/>
          <w:numId w:val="29"/>
        </w:numPr>
        <w:tabs>
          <w:tab w:val="left" w:pos="6663"/>
        </w:tabs>
        <w:ind w:left="4253" w:right="-330" w:hanging="567"/>
      </w:pPr>
      <w:r>
        <w:t>wh</w:t>
      </w:r>
      <w:r w:rsidRPr="00FD5A00">
        <w:rPr>
          <w:rFonts w:cs="Arial"/>
        </w:rPr>
        <w:t>ā</w:t>
      </w:r>
      <w:r>
        <w:t>nau / family</w:t>
      </w:r>
    </w:p>
    <w:p w14:paraId="4584B9C4" w14:textId="45BDEE3B" w:rsidR="00FD5A00" w:rsidRDefault="00FD5A00" w:rsidP="00FD5A00">
      <w:pPr>
        <w:pStyle w:val="ListParagraph"/>
        <w:numPr>
          <w:ilvl w:val="0"/>
          <w:numId w:val="29"/>
        </w:numPr>
        <w:tabs>
          <w:tab w:val="left" w:pos="6663"/>
        </w:tabs>
        <w:ind w:left="4253" w:right="-330" w:hanging="567"/>
      </w:pPr>
      <w:r>
        <w:t>friends.</w:t>
      </w:r>
    </w:p>
    <w:p w14:paraId="345AC9F3" w14:textId="77777777" w:rsidR="00FD5A00" w:rsidRDefault="00FD5A00" w:rsidP="00FD5A00">
      <w:pPr>
        <w:tabs>
          <w:tab w:val="left" w:pos="6663"/>
        </w:tabs>
        <w:ind w:left="4253" w:right="-330"/>
      </w:pPr>
    </w:p>
    <w:p w14:paraId="3F588553" w14:textId="77777777" w:rsidR="00FD5A00" w:rsidRPr="00FD5A00" w:rsidRDefault="00FD5A00" w:rsidP="00FD5A00">
      <w:pPr>
        <w:pStyle w:val="ListParagraph"/>
        <w:numPr>
          <w:ilvl w:val="0"/>
          <w:numId w:val="0"/>
        </w:numPr>
        <w:tabs>
          <w:tab w:val="left" w:pos="6663"/>
        </w:tabs>
        <w:ind w:left="4820" w:right="-330"/>
        <w:rPr>
          <w:sz w:val="20"/>
          <w:szCs w:val="10"/>
        </w:rPr>
      </w:pPr>
    </w:p>
    <w:p w14:paraId="2D6F3B5C" w14:textId="14136A5F" w:rsidR="006A5F4C" w:rsidRDefault="006A5F4C" w:rsidP="006A5F4C">
      <w:r w:rsidRPr="003A068F">
        <w:rPr>
          <w:rFonts w:eastAsia="Times New Roman" w:cs="Times New Roman"/>
          <w:noProof/>
          <w:lang w:val="en-NZ" w:eastAsia="en-NZ"/>
        </w:rPr>
        <w:lastRenderedPageBreak/>
        <w:drawing>
          <wp:anchor distT="0" distB="0" distL="114300" distR="114300" simplePos="0" relativeHeight="251658302" behindDoc="0" locked="0" layoutInCell="1" allowOverlap="1" wp14:anchorId="04AB48FC" wp14:editId="08731ACD">
            <wp:simplePos x="0" y="0"/>
            <wp:positionH relativeFrom="margin">
              <wp:posOffset>200025</wp:posOffset>
            </wp:positionH>
            <wp:positionV relativeFrom="paragraph">
              <wp:posOffset>120547</wp:posOffset>
            </wp:positionV>
            <wp:extent cx="1332865" cy="1485900"/>
            <wp:effectExtent l="0" t="0" r="635" b="0"/>
            <wp:wrapNone/>
            <wp:docPr id="1803" name="Picture 18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86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more helplines are:</w:t>
      </w:r>
    </w:p>
    <w:p w14:paraId="57AA29E7" w14:textId="25726868" w:rsidR="006A5F4C" w:rsidRDefault="006A5F4C" w:rsidP="006A5F4C">
      <w:pPr>
        <w:ind w:left="4167" w:hanging="567"/>
        <w:rPr>
          <w:b/>
          <w:bCs/>
        </w:rPr>
      </w:pPr>
    </w:p>
    <w:p w14:paraId="6BF89289" w14:textId="7DADEABE" w:rsidR="004C17B9" w:rsidRDefault="00FD5A00" w:rsidP="006A5F4C">
      <w:pPr>
        <w:ind w:left="4167" w:hanging="481"/>
      </w:pPr>
      <w:r w:rsidRPr="006A5F4C">
        <w:rPr>
          <w:b/>
          <w:bCs/>
        </w:rPr>
        <w:t>1737 Need to Talk</w:t>
      </w:r>
      <w:r>
        <w:t>:</w:t>
      </w:r>
    </w:p>
    <w:p w14:paraId="1B470474" w14:textId="1C92ACC2" w:rsidR="00FD5A00" w:rsidRDefault="00FD5A00" w:rsidP="006A5F4C">
      <w:pPr>
        <w:pStyle w:val="ListParagraph"/>
        <w:numPr>
          <w:ilvl w:val="0"/>
          <w:numId w:val="30"/>
        </w:numPr>
        <w:ind w:left="4253" w:hanging="567"/>
      </w:pPr>
      <w:r>
        <w:t xml:space="preserve">free phone: </w:t>
      </w:r>
      <w:r w:rsidRPr="009B6F72">
        <w:rPr>
          <w:b/>
          <w:bCs/>
        </w:rPr>
        <w:t>1737</w:t>
      </w:r>
    </w:p>
    <w:p w14:paraId="2B470005" w14:textId="57EAB802" w:rsidR="00FD5A00" w:rsidRDefault="006A5F4C" w:rsidP="006A5F4C">
      <w:pPr>
        <w:pStyle w:val="ListParagraph"/>
        <w:numPr>
          <w:ilvl w:val="0"/>
          <w:numId w:val="30"/>
        </w:numPr>
        <w:ind w:left="4253" w:hanging="567"/>
      </w:pPr>
      <w:r w:rsidRPr="004C17B9">
        <w:rPr>
          <w:noProof/>
          <w:lang w:val="en-NZ" w:eastAsia="en-NZ"/>
        </w:rPr>
        <w:drawing>
          <wp:anchor distT="0" distB="0" distL="114300" distR="114300" simplePos="0" relativeHeight="251658307" behindDoc="0" locked="0" layoutInCell="1" allowOverlap="1" wp14:anchorId="2182CDC2" wp14:editId="42D7F075">
            <wp:simplePos x="0" y="0"/>
            <wp:positionH relativeFrom="column">
              <wp:posOffset>0</wp:posOffset>
            </wp:positionH>
            <wp:positionV relativeFrom="paragraph">
              <wp:posOffset>311253</wp:posOffset>
            </wp:positionV>
            <wp:extent cx="1666568" cy="1666568"/>
            <wp:effectExtent l="0" t="0" r="0" b="0"/>
            <wp:wrapNone/>
            <wp:docPr id="100105261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5261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66568" cy="1666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A00">
        <w:t>free text:</w:t>
      </w:r>
      <w:r w:rsidR="00FD5A00">
        <w:tab/>
      </w:r>
      <w:r w:rsidR="00FD5A00" w:rsidRPr="009B6F72">
        <w:rPr>
          <w:b/>
          <w:bCs/>
        </w:rPr>
        <w:t>1737</w:t>
      </w:r>
    </w:p>
    <w:p w14:paraId="0B6F5491" w14:textId="70AE15C0" w:rsidR="00FD5A00" w:rsidRDefault="00FD5A00" w:rsidP="00FD5A00"/>
    <w:p w14:paraId="1FBBBC8A" w14:textId="646D8095" w:rsidR="006A5F4C" w:rsidRDefault="006A5F4C" w:rsidP="00FD5A00"/>
    <w:p w14:paraId="1F0AB204" w14:textId="22E3FE00" w:rsidR="00FD5A00" w:rsidRDefault="006A5F4C" w:rsidP="00FD5A00">
      <w:r>
        <w:t>1737 Need to Talk is for anyone who wants to talk to a trained counsellor.</w:t>
      </w:r>
    </w:p>
    <w:p w14:paraId="12296412" w14:textId="77777777" w:rsidR="006A5F4C" w:rsidRDefault="006A5F4C" w:rsidP="006A5F4C">
      <w:pPr>
        <w:ind w:left="0"/>
        <w:rPr>
          <w:b/>
          <w:bCs/>
        </w:rPr>
      </w:pPr>
    </w:p>
    <w:p w14:paraId="671B9ECD" w14:textId="77777777" w:rsidR="006A5F4C" w:rsidRDefault="006A5F4C" w:rsidP="006A5F4C">
      <w:pPr>
        <w:rPr>
          <w:b/>
          <w:bCs/>
        </w:rPr>
      </w:pPr>
    </w:p>
    <w:p w14:paraId="01DFA04A" w14:textId="77777777" w:rsidR="006A5F4C" w:rsidRDefault="006A5F4C" w:rsidP="006A5F4C">
      <w:pPr>
        <w:rPr>
          <w:b/>
          <w:bCs/>
        </w:rPr>
      </w:pPr>
    </w:p>
    <w:p w14:paraId="545D7705" w14:textId="309AE83B" w:rsidR="00FD5A00" w:rsidRDefault="006A5F4C" w:rsidP="006A5F4C">
      <w:r>
        <w:rPr>
          <w:noProof/>
          <w:lang w:val="en-NZ" w:eastAsia="en-NZ"/>
        </w:rPr>
        <w:drawing>
          <wp:anchor distT="0" distB="0" distL="114300" distR="114300" simplePos="0" relativeHeight="251658303" behindDoc="1" locked="0" layoutInCell="1" allowOverlap="1" wp14:anchorId="41CBFF7E" wp14:editId="71308501">
            <wp:simplePos x="0" y="0"/>
            <wp:positionH relativeFrom="column">
              <wp:posOffset>0</wp:posOffset>
            </wp:positionH>
            <wp:positionV relativeFrom="paragraph">
              <wp:posOffset>72922</wp:posOffset>
            </wp:positionV>
            <wp:extent cx="1876425" cy="1061085"/>
            <wp:effectExtent l="0" t="0" r="9525" b="5715"/>
            <wp:wrapNone/>
            <wp:docPr id="1187853024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53024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0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A00" w:rsidRPr="006A5F4C">
        <w:rPr>
          <w:b/>
          <w:bCs/>
        </w:rPr>
        <w:t>Lifeline</w:t>
      </w:r>
      <w:r w:rsidR="00FD5A00">
        <w:t>:</w:t>
      </w:r>
    </w:p>
    <w:p w14:paraId="4E3DDDFA" w14:textId="48D5F5FA" w:rsidR="00FD5A00" w:rsidRDefault="00FD5A00" w:rsidP="006A5F4C">
      <w:pPr>
        <w:pStyle w:val="ListParagraph"/>
        <w:numPr>
          <w:ilvl w:val="0"/>
          <w:numId w:val="31"/>
        </w:numPr>
        <w:ind w:left="4253" w:hanging="567"/>
      </w:pPr>
      <w:r>
        <w:t xml:space="preserve">free phone: </w:t>
      </w:r>
      <w:r w:rsidRPr="009B6F72">
        <w:rPr>
          <w:b/>
          <w:bCs/>
        </w:rPr>
        <w:t>0800 543 354</w:t>
      </w:r>
    </w:p>
    <w:p w14:paraId="4796697F" w14:textId="75D40BCA" w:rsidR="00FD5A00" w:rsidRDefault="009B6F72" w:rsidP="006A5F4C">
      <w:pPr>
        <w:pStyle w:val="ListParagraph"/>
        <w:numPr>
          <w:ilvl w:val="0"/>
          <w:numId w:val="31"/>
        </w:numPr>
        <w:ind w:left="4253" w:hanging="567"/>
      </w:pPr>
      <w:r w:rsidRPr="009B6F72">
        <w:rPr>
          <w:noProof/>
          <w:lang w:val="en-NZ" w:eastAsia="en-NZ"/>
        </w:rPr>
        <w:drawing>
          <wp:anchor distT="0" distB="0" distL="114300" distR="114300" simplePos="0" relativeHeight="251658313" behindDoc="0" locked="0" layoutInCell="1" allowOverlap="1" wp14:anchorId="4AF99164" wp14:editId="6D6B62A8">
            <wp:simplePos x="0" y="0"/>
            <wp:positionH relativeFrom="column">
              <wp:posOffset>5920</wp:posOffset>
            </wp:positionH>
            <wp:positionV relativeFrom="paragraph">
              <wp:posOffset>502838</wp:posOffset>
            </wp:positionV>
            <wp:extent cx="1489587" cy="1489587"/>
            <wp:effectExtent l="0" t="0" r="0" b="0"/>
            <wp:wrapNone/>
            <wp:docPr id="15035647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56478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489587" cy="1489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A00">
        <w:t xml:space="preserve">free text: </w:t>
      </w:r>
      <w:r w:rsidR="00FD5A00">
        <w:tab/>
      </w:r>
      <w:r w:rsidR="00FD5A00" w:rsidRPr="009B6F72">
        <w:rPr>
          <w:b/>
          <w:bCs/>
        </w:rPr>
        <w:t>4357</w:t>
      </w:r>
      <w:r w:rsidR="006A5F4C" w:rsidRPr="009B6F72">
        <w:rPr>
          <w:b/>
          <w:bCs/>
        </w:rPr>
        <w:t xml:space="preserve"> </w:t>
      </w:r>
    </w:p>
    <w:p w14:paraId="711B9798" w14:textId="4B34A113" w:rsidR="00FD5A00" w:rsidRDefault="00FD5A00" w:rsidP="00FD5A00"/>
    <w:p w14:paraId="62A6235E" w14:textId="12B64725" w:rsidR="006A5F4C" w:rsidRDefault="006A5F4C" w:rsidP="00FD5A00"/>
    <w:p w14:paraId="578419CD" w14:textId="7241798F" w:rsidR="006A5F4C" w:rsidRDefault="006A5F4C" w:rsidP="00FD5A00">
      <w:r>
        <w:t>Lifeline is for anyone who wants to talk to a trained counsellor.</w:t>
      </w:r>
    </w:p>
    <w:p w14:paraId="2F83B9EE" w14:textId="77777777" w:rsidR="006A5F4C" w:rsidRDefault="006A5F4C">
      <w:pPr>
        <w:spacing w:line="240" w:lineRule="auto"/>
        <w:ind w:left="0"/>
        <w:rPr>
          <w:rFonts w:eastAsiaTheme="minorHAnsi"/>
          <w:b/>
          <w:bCs/>
          <w:szCs w:val="22"/>
          <w:lang w:val="en-GB"/>
        </w:rPr>
      </w:pPr>
      <w:r>
        <w:rPr>
          <w:b/>
          <w:bCs/>
        </w:rPr>
        <w:br w:type="page"/>
      </w:r>
    </w:p>
    <w:p w14:paraId="4A16F25C" w14:textId="7ED986AF" w:rsidR="006A5F4C" w:rsidRPr="006A5F4C" w:rsidRDefault="006A5F4C" w:rsidP="006A5F4C">
      <w:pPr>
        <w:pStyle w:val="ListParagraph"/>
        <w:numPr>
          <w:ilvl w:val="0"/>
          <w:numId w:val="0"/>
        </w:numPr>
        <w:ind w:left="3686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58306" behindDoc="0" locked="0" layoutInCell="1" allowOverlap="1" wp14:anchorId="18605A21" wp14:editId="4040FD41">
            <wp:simplePos x="0" y="0"/>
            <wp:positionH relativeFrom="column">
              <wp:posOffset>428625</wp:posOffset>
            </wp:positionH>
            <wp:positionV relativeFrom="paragraph">
              <wp:posOffset>352425</wp:posOffset>
            </wp:positionV>
            <wp:extent cx="904875" cy="1363345"/>
            <wp:effectExtent l="0" t="0" r="9525" b="8255"/>
            <wp:wrapNone/>
            <wp:docPr id="5228025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8025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more helplines are:</w:t>
      </w:r>
    </w:p>
    <w:p w14:paraId="14230856" w14:textId="2C9F85B7" w:rsidR="00FD5A00" w:rsidRDefault="00FD5A00" w:rsidP="00FD5A00">
      <w:pPr>
        <w:pStyle w:val="ListParagraph"/>
        <w:numPr>
          <w:ilvl w:val="0"/>
          <w:numId w:val="27"/>
        </w:numPr>
        <w:ind w:left="4253" w:hanging="567"/>
      </w:pPr>
      <w:r w:rsidRPr="00FD5A00">
        <w:rPr>
          <w:b/>
          <w:bCs/>
        </w:rPr>
        <w:t>What’s Up</w:t>
      </w:r>
      <w:r>
        <w:t>:</w:t>
      </w:r>
    </w:p>
    <w:p w14:paraId="4D3E83E1" w14:textId="0143C11A" w:rsidR="00FD5A00" w:rsidRDefault="00FD5A00" w:rsidP="00FD5A00">
      <w:pPr>
        <w:pStyle w:val="ListParagraph"/>
        <w:numPr>
          <w:ilvl w:val="1"/>
          <w:numId w:val="27"/>
        </w:numPr>
        <w:ind w:left="4820" w:hanging="567"/>
      </w:pPr>
      <w:r>
        <w:t xml:space="preserve">free phone: </w:t>
      </w:r>
      <w:r w:rsidRPr="009B6F72">
        <w:rPr>
          <w:b/>
          <w:bCs/>
        </w:rPr>
        <w:t>0800 942 8787</w:t>
      </w:r>
    </w:p>
    <w:p w14:paraId="780FE154" w14:textId="0948189A" w:rsidR="006A5F4C" w:rsidRDefault="006A5F4C" w:rsidP="00FD5A00">
      <w:pPr>
        <w:pStyle w:val="ListParagraph"/>
        <w:numPr>
          <w:ilvl w:val="1"/>
          <w:numId w:val="27"/>
        </w:numPr>
        <w:ind w:left="4820" w:hanging="567"/>
      </w:pPr>
      <w:r>
        <w:t>chat online:</w:t>
      </w:r>
    </w:p>
    <w:p w14:paraId="4671AF78" w14:textId="6871F0CF" w:rsidR="00FD5A00" w:rsidRPr="009B6F72" w:rsidRDefault="009B6F72" w:rsidP="006A5F4C">
      <w:pPr>
        <w:pStyle w:val="ListParagraph"/>
        <w:numPr>
          <w:ilvl w:val="0"/>
          <w:numId w:val="0"/>
        </w:numPr>
        <w:ind w:left="4820"/>
        <w:rPr>
          <w:b/>
          <w:bCs/>
        </w:rPr>
      </w:pPr>
      <w:r w:rsidRPr="0014706C">
        <w:rPr>
          <w:b/>
          <w:bCs/>
          <w:noProof/>
          <w:color w:val="000000" w:themeColor="text1"/>
          <w:lang w:val="en-NZ" w:eastAsia="en-NZ"/>
        </w:rPr>
        <w:drawing>
          <wp:anchor distT="0" distB="0" distL="114300" distR="114300" simplePos="0" relativeHeight="251658314" behindDoc="0" locked="0" layoutInCell="1" allowOverlap="1" wp14:anchorId="47E94934" wp14:editId="71ED134C">
            <wp:simplePos x="0" y="0"/>
            <wp:positionH relativeFrom="column">
              <wp:posOffset>0</wp:posOffset>
            </wp:positionH>
            <wp:positionV relativeFrom="paragraph">
              <wp:posOffset>58871</wp:posOffset>
            </wp:positionV>
            <wp:extent cx="1976284" cy="1976284"/>
            <wp:effectExtent l="0" t="0" r="5080" b="0"/>
            <wp:wrapNone/>
            <wp:docPr id="113666812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6812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76284" cy="1976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61" w:history="1">
        <w:r w:rsidR="0014706C" w:rsidRPr="0014706C">
          <w:rPr>
            <w:rStyle w:val="Hyperlink"/>
            <w:b/>
            <w:bCs/>
            <w:color w:val="000000" w:themeColor="text1"/>
          </w:rPr>
          <w:t>https://whatsup.co.nz</w:t>
        </w:r>
      </w:hyperlink>
      <w:r w:rsidR="006A5F4C" w:rsidRPr="009B6F72">
        <w:rPr>
          <w:b/>
          <w:bCs/>
        </w:rPr>
        <w:t xml:space="preserve"> </w:t>
      </w:r>
    </w:p>
    <w:p w14:paraId="63DF41DF" w14:textId="1CDF1D05" w:rsidR="00FD5A00" w:rsidRDefault="00FD5A00" w:rsidP="00FD5A00"/>
    <w:p w14:paraId="3F6C964B" w14:textId="77777777" w:rsidR="009B6F72" w:rsidRDefault="009B6F72" w:rsidP="00FD5A00"/>
    <w:p w14:paraId="18E56AFE" w14:textId="3AA8C8DB" w:rsidR="00FD5A00" w:rsidRDefault="006A5F4C" w:rsidP="00FD5A00">
      <w:r>
        <w:t xml:space="preserve">What’s Up is for </w:t>
      </w:r>
      <w:r w:rsidR="00F56A44">
        <w:t>children and young people.</w:t>
      </w:r>
    </w:p>
    <w:p w14:paraId="3F6C0E26" w14:textId="77777777" w:rsidR="006A5F4C" w:rsidRDefault="006A5F4C" w:rsidP="00FD5A00"/>
    <w:p w14:paraId="10850910" w14:textId="77777777" w:rsidR="004C17B9" w:rsidRDefault="004C17B9" w:rsidP="0076578A"/>
    <w:p w14:paraId="164318F6" w14:textId="7F119E0F" w:rsidR="004C17B9" w:rsidRDefault="009B6F72" w:rsidP="0076578A">
      <w:r w:rsidRPr="00EA5A74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15" behindDoc="0" locked="0" layoutInCell="1" allowOverlap="1" wp14:anchorId="22AB685C" wp14:editId="2F0A50BB">
            <wp:simplePos x="0" y="0"/>
            <wp:positionH relativeFrom="column">
              <wp:posOffset>162232</wp:posOffset>
            </wp:positionH>
            <wp:positionV relativeFrom="paragraph">
              <wp:posOffset>343003</wp:posOffset>
            </wp:positionV>
            <wp:extent cx="1371600" cy="1430903"/>
            <wp:effectExtent l="0" t="0" r="0" b="0"/>
            <wp:wrapNone/>
            <wp:docPr id="72584889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84889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48BFC" w14:textId="7CA0E429" w:rsidR="0076578A" w:rsidRDefault="0076578A" w:rsidP="0076578A">
      <w:r>
        <w:t xml:space="preserve">There is a list of </w:t>
      </w:r>
      <w:r w:rsidR="006A5F4C">
        <w:t xml:space="preserve">more </w:t>
      </w:r>
      <w:r>
        <w:t>helplines on this website:</w:t>
      </w:r>
    </w:p>
    <w:p w14:paraId="51486EDA" w14:textId="77777777" w:rsidR="009369FB" w:rsidRDefault="009369FB" w:rsidP="0076578A"/>
    <w:p w14:paraId="5E0B40F3" w14:textId="1B55557C" w:rsidR="0076578A" w:rsidRPr="0039379C" w:rsidRDefault="0039379C" w:rsidP="0076578A">
      <w:pPr>
        <w:rPr>
          <w:b/>
          <w:bCs/>
          <w:color w:val="000000" w:themeColor="text1"/>
        </w:rPr>
      </w:pPr>
      <w:hyperlink r:id="rId62" w:history="1">
        <w:r w:rsidRPr="0039379C">
          <w:rPr>
            <w:rStyle w:val="Hyperlink"/>
            <w:b/>
            <w:color w:val="000000" w:themeColor="text1"/>
            <w:lang w:val="en-NZ"/>
          </w:rPr>
          <w:t>https://pink</w:t>
        </w:r>
        <w:r w:rsidRPr="0039379C">
          <w:rPr>
            <w:rStyle w:val="Hyperlink"/>
            <w:b/>
            <w:color w:val="000000" w:themeColor="text1"/>
            <w:lang w:val="en-NZ"/>
          </w:rPr>
          <w:t>s</w:t>
        </w:r>
        <w:r w:rsidRPr="0039379C">
          <w:rPr>
            <w:rStyle w:val="Hyperlink"/>
            <w:b/>
            <w:color w:val="000000" w:themeColor="text1"/>
            <w:lang w:val="en-NZ"/>
          </w:rPr>
          <w:t>hirtday.org.nz/help</w:t>
        </w:r>
      </w:hyperlink>
    </w:p>
    <w:p w14:paraId="7FF9BC3B" w14:textId="77777777" w:rsidR="00B60813" w:rsidRDefault="00B60813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bookmarkStart w:id="9" w:name="_Toc160447778"/>
      <w:r>
        <w:rPr>
          <w:shd w:val="clear" w:color="auto" w:fill="FFFFFF"/>
          <w:lang w:eastAsia="en-GB"/>
        </w:rPr>
        <w:br w:type="page"/>
      </w:r>
    </w:p>
    <w:p w14:paraId="60BA3184" w14:textId="7FC65FAA" w:rsidR="00F56A44" w:rsidRDefault="008E0D96" w:rsidP="008E0D96">
      <w:pPr>
        <w:pStyle w:val="Heading1"/>
        <w:rPr>
          <w:shd w:val="clear" w:color="auto" w:fill="FFFFFF"/>
          <w:lang w:eastAsia="en-GB"/>
        </w:rPr>
      </w:pPr>
      <w:bookmarkStart w:id="10" w:name="_Toc160447785"/>
      <w:bookmarkStart w:id="11" w:name="_Toc160447779"/>
      <w:bookmarkEnd w:id="9"/>
      <w:r>
        <w:rPr>
          <w:shd w:val="clear" w:color="auto" w:fill="FFFFFF"/>
          <w:lang w:eastAsia="en-GB"/>
        </w:rPr>
        <w:lastRenderedPageBreak/>
        <w:t xml:space="preserve">What to do if </w:t>
      </w:r>
      <w:r w:rsidR="00C23EE8">
        <w:rPr>
          <w:shd w:val="clear" w:color="auto" w:fill="FFFFFF"/>
          <w:lang w:eastAsia="en-GB"/>
        </w:rPr>
        <w:t xml:space="preserve">you are </w:t>
      </w:r>
      <w:r>
        <w:rPr>
          <w:shd w:val="clear" w:color="auto" w:fill="FFFFFF"/>
          <w:lang w:eastAsia="en-GB"/>
        </w:rPr>
        <w:t xml:space="preserve">tamariki / </w:t>
      </w:r>
      <w:r w:rsidR="00F56A44">
        <w:rPr>
          <w:shd w:val="clear" w:color="auto" w:fill="FFFFFF"/>
          <w:lang w:eastAsia="en-GB"/>
        </w:rPr>
        <w:t xml:space="preserve">child </w:t>
      </w:r>
      <w:r w:rsidR="00C23EE8">
        <w:rPr>
          <w:shd w:val="clear" w:color="auto" w:fill="FFFFFF"/>
          <w:lang w:eastAsia="en-GB"/>
        </w:rPr>
        <w:t>or</w:t>
      </w:r>
    </w:p>
    <w:p w14:paraId="5384CCAA" w14:textId="3CE4F772" w:rsidR="008E0D96" w:rsidRDefault="008E0D96" w:rsidP="008E0D96">
      <w:pPr>
        <w:pStyle w:val="Heading1"/>
        <w:rPr>
          <w:shd w:val="clear" w:color="auto" w:fill="FFFFFF"/>
          <w:lang w:eastAsia="en-GB"/>
        </w:rPr>
      </w:pPr>
      <w:proofErr w:type="spellStart"/>
      <w:r>
        <w:rPr>
          <w:shd w:val="clear" w:color="auto" w:fill="FFFFFF"/>
          <w:lang w:eastAsia="en-GB"/>
        </w:rPr>
        <w:t>rangatahi</w:t>
      </w:r>
      <w:proofErr w:type="spellEnd"/>
      <w:r>
        <w:rPr>
          <w:shd w:val="clear" w:color="auto" w:fill="FFFFFF"/>
          <w:lang w:eastAsia="en-GB"/>
        </w:rPr>
        <w:t xml:space="preserve"> </w:t>
      </w:r>
      <w:r w:rsidR="00F56A44">
        <w:rPr>
          <w:shd w:val="clear" w:color="auto" w:fill="FFFFFF"/>
          <w:lang w:eastAsia="en-GB"/>
        </w:rPr>
        <w:t>/ young pe</w:t>
      </w:r>
      <w:r w:rsidR="00C23EE8">
        <w:rPr>
          <w:shd w:val="clear" w:color="auto" w:fill="FFFFFF"/>
          <w:lang w:eastAsia="en-GB"/>
        </w:rPr>
        <w:t xml:space="preserve">rson </w:t>
      </w:r>
      <w:r>
        <w:rPr>
          <w:shd w:val="clear" w:color="auto" w:fill="FFFFFF"/>
          <w:lang w:eastAsia="en-GB"/>
        </w:rPr>
        <w:t>being bullied</w:t>
      </w:r>
      <w:bookmarkEnd w:id="10"/>
      <w:r>
        <w:rPr>
          <w:shd w:val="clear" w:color="auto" w:fill="FFFFFF"/>
          <w:lang w:eastAsia="en-GB"/>
        </w:rPr>
        <w:t xml:space="preserve"> </w:t>
      </w:r>
    </w:p>
    <w:p w14:paraId="33EDB23A" w14:textId="3DA2BF6C" w:rsidR="008E0D96" w:rsidRDefault="00D3135F" w:rsidP="008E0D96">
      <w:pPr>
        <w:rPr>
          <w:rFonts w:eastAsia="Times New Roman"/>
          <w:shd w:val="clear" w:color="auto" w:fill="FFFFFF"/>
          <w:lang w:eastAsia="en-GB"/>
        </w:rPr>
      </w:pPr>
      <w:r w:rsidRPr="00C9599F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21" behindDoc="0" locked="0" layoutInCell="1" allowOverlap="1" wp14:anchorId="294AED3C" wp14:editId="00102912">
            <wp:simplePos x="0" y="0"/>
            <wp:positionH relativeFrom="column">
              <wp:posOffset>73025</wp:posOffset>
            </wp:positionH>
            <wp:positionV relativeFrom="paragraph">
              <wp:posOffset>285607</wp:posOffset>
            </wp:positionV>
            <wp:extent cx="1415415" cy="1415415"/>
            <wp:effectExtent l="0" t="0" r="0" b="0"/>
            <wp:wrapNone/>
            <wp:docPr id="55057947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57947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15415" cy="141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B197C" w14:textId="0952841B" w:rsidR="008E0D96" w:rsidRPr="00513E37" w:rsidRDefault="008E0D96" w:rsidP="008E0D96">
      <w:pPr>
        <w:rPr>
          <w:rFonts w:eastAsia="Times New Roman"/>
          <w:shd w:val="clear" w:color="auto" w:fill="FFFFFF"/>
          <w:lang w:eastAsia="en-GB"/>
        </w:rPr>
      </w:pPr>
    </w:p>
    <w:p w14:paraId="306D8FA7" w14:textId="39E41870" w:rsidR="008E0D96" w:rsidRDefault="008E0D96" w:rsidP="008E0D9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Bullying is </w:t>
      </w:r>
      <w:r w:rsidRPr="00885312">
        <w:rPr>
          <w:rFonts w:eastAsia="Times New Roman"/>
          <w:b/>
          <w:bCs/>
          <w:shd w:val="clear" w:color="auto" w:fill="FFFFFF"/>
          <w:lang w:eastAsia="en-GB"/>
        </w:rPr>
        <w:t>not</w:t>
      </w:r>
      <w:r>
        <w:rPr>
          <w:rFonts w:eastAsia="Times New Roman"/>
          <w:shd w:val="clear" w:color="auto" w:fill="FFFFFF"/>
          <w:lang w:eastAsia="en-GB"/>
        </w:rPr>
        <w:t xml:space="preserve"> a part of growing up. </w:t>
      </w:r>
    </w:p>
    <w:p w14:paraId="762CB8D4" w14:textId="647D89A5" w:rsidR="008E0D96" w:rsidRDefault="008E0D96" w:rsidP="008E0D96">
      <w:pPr>
        <w:rPr>
          <w:rFonts w:eastAsia="Times New Roman"/>
          <w:shd w:val="clear" w:color="auto" w:fill="FFFFFF"/>
          <w:lang w:eastAsia="en-GB"/>
        </w:rPr>
      </w:pPr>
    </w:p>
    <w:p w14:paraId="2CBBA1F1" w14:textId="43E5DC89" w:rsidR="008E0D96" w:rsidRDefault="008E0D96" w:rsidP="008E0D96">
      <w:pPr>
        <w:rPr>
          <w:rFonts w:eastAsia="Times New Roman"/>
          <w:shd w:val="clear" w:color="auto" w:fill="FFFFFF"/>
          <w:lang w:eastAsia="en-GB"/>
        </w:rPr>
      </w:pPr>
    </w:p>
    <w:p w14:paraId="4CEED212" w14:textId="44528ADC" w:rsidR="008E0D96" w:rsidRPr="001703DC" w:rsidRDefault="00D3135F" w:rsidP="001703DC">
      <w:pPr>
        <w:rPr>
          <w:rFonts w:eastAsia="Times New Roman"/>
          <w:shd w:val="clear" w:color="auto" w:fill="FFFFFF"/>
          <w:lang w:eastAsia="en-GB"/>
        </w:rPr>
      </w:pPr>
      <w:r w:rsidRPr="00D3135F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322" behindDoc="0" locked="0" layoutInCell="1" allowOverlap="1" wp14:anchorId="77DBD1CE" wp14:editId="07044BEB">
            <wp:simplePos x="0" y="0"/>
            <wp:positionH relativeFrom="column">
              <wp:posOffset>-14605</wp:posOffset>
            </wp:positionH>
            <wp:positionV relativeFrom="paragraph">
              <wp:posOffset>156702</wp:posOffset>
            </wp:positionV>
            <wp:extent cx="1474470" cy="1474470"/>
            <wp:effectExtent l="0" t="0" r="0" b="0"/>
            <wp:wrapNone/>
            <wp:docPr id="278139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13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7447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A44">
        <w:rPr>
          <w:noProof/>
          <w:shd w:val="clear" w:color="auto" w:fill="FFFFFF"/>
          <w:lang w:eastAsia="en-GB"/>
        </w:rPr>
        <w:t>Everyone</w:t>
      </w:r>
      <w:r w:rsidR="00F56A44">
        <w:rPr>
          <w:rFonts w:eastAsia="Times New Roman"/>
          <w:shd w:val="clear" w:color="auto" w:fill="FFFFFF"/>
          <w:lang w:eastAsia="en-GB"/>
        </w:rPr>
        <w:t xml:space="preserve"> </w:t>
      </w:r>
      <w:r w:rsidR="00C9599F">
        <w:rPr>
          <w:rFonts w:eastAsia="Times New Roman"/>
          <w:shd w:val="clear" w:color="auto" w:fill="FFFFFF"/>
          <w:lang w:eastAsia="en-GB"/>
        </w:rPr>
        <w:t>should</w:t>
      </w:r>
      <w:r w:rsidR="001703DC">
        <w:rPr>
          <w:rFonts w:eastAsia="Times New Roman"/>
          <w:shd w:val="clear" w:color="auto" w:fill="FFFFFF"/>
          <w:lang w:eastAsia="en-GB"/>
        </w:rPr>
        <w:t xml:space="preserve"> </w:t>
      </w:r>
      <w:r w:rsidR="008E0D96">
        <w:rPr>
          <w:shd w:val="clear" w:color="auto" w:fill="FFFFFF"/>
          <w:lang w:eastAsia="en-GB"/>
        </w:rPr>
        <w:t>feel safe:</w:t>
      </w:r>
    </w:p>
    <w:p w14:paraId="00FDD615" w14:textId="3C68949E" w:rsidR="008E0D96" w:rsidRPr="00566306" w:rsidRDefault="008E0D96" w:rsidP="00C9599F">
      <w:pPr>
        <w:pStyle w:val="Listsecondlevel"/>
        <w:numPr>
          <w:ilvl w:val="0"/>
          <w:numId w:val="27"/>
        </w:numPr>
        <w:ind w:left="4253" w:hanging="567"/>
      </w:pPr>
      <w:r>
        <w:rPr>
          <w:shd w:val="clear" w:color="auto" w:fill="FFFFFF"/>
          <w:lang w:eastAsia="en-GB"/>
        </w:rPr>
        <w:t xml:space="preserve">at </w:t>
      </w:r>
      <w:r w:rsidRPr="00566306">
        <w:t>home</w:t>
      </w:r>
    </w:p>
    <w:p w14:paraId="250A996E" w14:textId="52D9F566" w:rsidR="008E0D96" w:rsidRPr="00566306" w:rsidRDefault="008E0D96" w:rsidP="00C9599F">
      <w:pPr>
        <w:pStyle w:val="Listsecondlevel"/>
        <w:numPr>
          <w:ilvl w:val="0"/>
          <w:numId w:val="27"/>
        </w:numPr>
        <w:ind w:left="4253" w:hanging="567"/>
      </w:pPr>
      <w:r w:rsidRPr="00566306">
        <w:t xml:space="preserve">at school </w:t>
      </w:r>
    </w:p>
    <w:p w14:paraId="22ACD47A" w14:textId="644A5D57" w:rsidR="008E0D96" w:rsidRPr="00566306" w:rsidRDefault="00D3135F" w:rsidP="00C9599F">
      <w:pPr>
        <w:pStyle w:val="Listsecondlevel"/>
        <w:numPr>
          <w:ilvl w:val="0"/>
          <w:numId w:val="27"/>
        </w:numPr>
        <w:ind w:left="4253" w:hanging="567"/>
      </w:pPr>
      <w:r w:rsidRPr="00D3135F">
        <w:rPr>
          <w:noProof/>
          <w:lang w:val="en-NZ" w:eastAsia="en-NZ"/>
        </w:rPr>
        <w:drawing>
          <wp:anchor distT="0" distB="0" distL="114300" distR="114300" simplePos="0" relativeHeight="251658323" behindDoc="0" locked="0" layoutInCell="1" allowOverlap="1" wp14:anchorId="36CAF21F" wp14:editId="4AE12893">
            <wp:simplePos x="0" y="0"/>
            <wp:positionH relativeFrom="column">
              <wp:posOffset>-191135</wp:posOffset>
            </wp:positionH>
            <wp:positionV relativeFrom="paragraph">
              <wp:posOffset>147812</wp:posOffset>
            </wp:positionV>
            <wp:extent cx="1533832" cy="1533832"/>
            <wp:effectExtent l="0" t="0" r="0" b="9525"/>
            <wp:wrapNone/>
            <wp:docPr id="27061780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1780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533832" cy="1533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 w:rsidRPr="00566306">
        <w:t xml:space="preserve">while playing sports </w:t>
      </w:r>
    </w:p>
    <w:p w14:paraId="7D214E28" w14:textId="68EE6620" w:rsidR="008E0D96" w:rsidRDefault="008E0D96" w:rsidP="00B24FBD">
      <w:pPr>
        <w:pStyle w:val="Listsecondlevel"/>
        <w:numPr>
          <w:ilvl w:val="0"/>
          <w:numId w:val="27"/>
        </w:numPr>
        <w:ind w:left="4253" w:hanging="567"/>
      </w:pPr>
      <w:r w:rsidRPr="00566306">
        <w:t xml:space="preserve">in </w:t>
      </w:r>
      <w:r w:rsidR="00F56A44">
        <w:t>the</w:t>
      </w:r>
      <w:r w:rsidRPr="00566306">
        <w:t xml:space="preserve"> community</w:t>
      </w:r>
      <w:r w:rsidRPr="00C9599F">
        <w:rPr>
          <w:shd w:val="clear" w:color="auto" w:fill="FFFFFF"/>
          <w:lang w:eastAsia="en-GB"/>
        </w:rPr>
        <w:t xml:space="preserve">. </w:t>
      </w:r>
    </w:p>
    <w:p w14:paraId="01C056C3" w14:textId="4FE88697" w:rsidR="008E0D96" w:rsidRDefault="008E0D96" w:rsidP="008E0D96"/>
    <w:p w14:paraId="4ACD1EA0" w14:textId="085C6B7E" w:rsidR="008E0D96" w:rsidRDefault="008E0D96" w:rsidP="008E0D96">
      <w:pPr>
        <w:spacing w:line="240" w:lineRule="auto"/>
        <w:ind w:left="0"/>
      </w:pPr>
      <w:r>
        <w:br w:type="page"/>
      </w:r>
    </w:p>
    <w:p w14:paraId="3A1CCB47" w14:textId="40B6C3D8" w:rsidR="008E0D96" w:rsidRDefault="00B374D4" w:rsidP="008E0D96">
      <w:r w:rsidRPr="00B374D4">
        <w:rPr>
          <w:noProof/>
          <w:lang w:val="en-NZ" w:eastAsia="en-NZ"/>
        </w:rPr>
        <w:lastRenderedPageBreak/>
        <w:drawing>
          <wp:anchor distT="0" distB="0" distL="114300" distR="114300" simplePos="0" relativeHeight="251658324" behindDoc="0" locked="0" layoutInCell="1" allowOverlap="1" wp14:anchorId="62C426AF" wp14:editId="3ADE6B5C">
            <wp:simplePos x="0" y="0"/>
            <wp:positionH relativeFrom="column">
              <wp:posOffset>-102870</wp:posOffset>
            </wp:positionH>
            <wp:positionV relativeFrom="paragraph">
              <wp:posOffset>235605</wp:posOffset>
            </wp:positionV>
            <wp:extent cx="1814052" cy="1814052"/>
            <wp:effectExtent l="0" t="0" r="0" b="0"/>
            <wp:wrapNone/>
            <wp:docPr id="12346918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6918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14052" cy="1814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599F">
        <w:t>S</w:t>
      </w:r>
      <w:r w:rsidR="008E0D96">
        <w:t xml:space="preserve">ome things you can do to </w:t>
      </w:r>
      <w:r w:rsidR="00D3135F">
        <w:t xml:space="preserve">help </w:t>
      </w:r>
      <w:r w:rsidR="008E0D96">
        <w:t>keep yourself safe if you are being bullied</w:t>
      </w:r>
      <w:r w:rsidR="00A65ADB">
        <w:t xml:space="preserve"> are</w:t>
      </w:r>
      <w:r w:rsidR="008E0D96">
        <w:t>:</w:t>
      </w:r>
    </w:p>
    <w:p w14:paraId="7DAF2387" w14:textId="5B9EC922" w:rsidR="008E0D96" w:rsidRDefault="008E0D96" w:rsidP="008E0D96">
      <w:pPr>
        <w:pStyle w:val="Listtoplevel"/>
      </w:pPr>
      <w:r>
        <w:t xml:space="preserve">stay calm </w:t>
      </w:r>
    </w:p>
    <w:p w14:paraId="42F2EFD9" w14:textId="5A743DE5" w:rsidR="008E0D96" w:rsidRDefault="008E0D96" w:rsidP="008E0D96">
      <w:pPr>
        <w:pStyle w:val="Listtoplevel"/>
      </w:pPr>
      <w:r>
        <w:t xml:space="preserve">walk away </w:t>
      </w:r>
      <w:r w:rsidR="00234A49">
        <w:t>/ move away</w:t>
      </w:r>
    </w:p>
    <w:p w14:paraId="72A3E6B5" w14:textId="0054F665" w:rsidR="008E0D96" w:rsidRDefault="00B374D4" w:rsidP="008E0D96">
      <w:pPr>
        <w:pStyle w:val="Listtoplevel"/>
      </w:pPr>
      <w:r w:rsidRPr="00B374D4">
        <w:rPr>
          <w:lang w:val="en-NZ" w:eastAsia="en-NZ"/>
        </w:rPr>
        <w:drawing>
          <wp:anchor distT="0" distB="0" distL="114300" distR="114300" simplePos="0" relativeHeight="251658326" behindDoc="0" locked="0" layoutInCell="1" allowOverlap="1" wp14:anchorId="45A03F65" wp14:editId="01C97587">
            <wp:simplePos x="0" y="0"/>
            <wp:positionH relativeFrom="column">
              <wp:posOffset>-102870</wp:posOffset>
            </wp:positionH>
            <wp:positionV relativeFrom="paragraph">
              <wp:posOffset>495300</wp:posOffset>
            </wp:positionV>
            <wp:extent cx="1843548" cy="1843548"/>
            <wp:effectExtent l="0" t="0" r="0" b="0"/>
            <wp:wrapNone/>
            <wp:docPr id="17457660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7660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43548" cy="1843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>
        <w:t>get support – tell someone you trust that you are being bullied like a:</w:t>
      </w:r>
    </w:p>
    <w:p w14:paraId="14D69263" w14:textId="1336B50F" w:rsidR="008E0D96" w:rsidRPr="009F632E" w:rsidRDefault="008E0D96" w:rsidP="008E0D96">
      <w:pPr>
        <w:pStyle w:val="Listsecondlevel"/>
      </w:pPr>
      <w:r w:rsidRPr="009F632E">
        <w:t xml:space="preserve">friend </w:t>
      </w:r>
    </w:p>
    <w:p w14:paraId="06BA9159" w14:textId="4C55B45D" w:rsidR="008E0D96" w:rsidRPr="009F632E" w:rsidRDefault="00B374D4" w:rsidP="008E0D96">
      <w:pPr>
        <w:pStyle w:val="Listsecondlevel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658328" behindDoc="0" locked="0" layoutInCell="1" allowOverlap="1" wp14:anchorId="0EF53CC3" wp14:editId="28AE6C00">
                <wp:simplePos x="0" y="0"/>
                <wp:positionH relativeFrom="column">
                  <wp:posOffset>-147484</wp:posOffset>
                </wp:positionH>
                <wp:positionV relativeFrom="paragraph">
                  <wp:posOffset>286774</wp:posOffset>
                </wp:positionV>
                <wp:extent cx="2226945" cy="2226945"/>
                <wp:effectExtent l="0" t="0" r="1905" b="0"/>
                <wp:wrapNone/>
                <wp:docPr id="593076531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6945" cy="2226945"/>
                          <a:chOff x="0" y="0"/>
                          <a:chExt cx="2226945" cy="2226945"/>
                        </a:xfrm>
                      </wpg:grpSpPr>
                      <pic:pic xmlns:pic="http://schemas.openxmlformats.org/drawingml/2006/picture">
                        <pic:nvPicPr>
                          <pic:cNvPr id="7038483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945" cy="2226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8306994" name="Multiplication Sign 2"/>
                        <wps:cNvSpPr/>
                        <wps:spPr>
                          <a:xfrm>
                            <a:off x="44245" y="1327293"/>
                            <a:ext cx="929149" cy="899652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3AE9E3" id="Group 3" o:spid="_x0000_s1026" alt="&quot;&quot;" style="position:absolute;margin-left:-11.6pt;margin-top:22.6pt;width:175.35pt;height:175.35pt;z-index:251658328" coordsize="22269,22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22269;height:22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">
                  <v:imagedata r:id="rId68" o:title=""/>
                </v:shape>
                <v:shape id="Multiplication Sign 2" o:spid="_x0000_s1028" style="position:absolute;left:442;top:13272;width:9291;height:8997;visibility:visible;mso-wrap-style:square;v-text-anchor:middle" coordsize="929149,899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" path="m149563,292082l296753,140066,464575,302559,632396,140066,779586,292082,616670,449826,779586,607570,632396,759586,464575,597093,296753,759586,149563,607570,312479,449826,149563,292082xe" fillcolor="red" stroked="f" strokeweight="1pt">
                  <v:stroke joinstyle="miter"/>
                  <v:path arrowok="t" o:connecttype="custom" o:connectlocs="149563,292082;296753,140066;464575,302559;632396,140066;779586,292082;616670,449826;779586,607570;632396,759586;464575,597093;296753,759586;149563,607570;312479,449826;149563,292082" o:connectangles="0,0,0,0,0,0,0,0,0,0,0,0,0"/>
                </v:shape>
              </v:group>
            </w:pict>
          </mc:Fallback>
        </mc:AlternateContent>
      </w:r>
      <w:r w:rsidR="008E0D96" w:rsidRPr="009F632E">
        <w:t xml:space="preserve">parent </w:t>
      </w:r>
    </w:p>
    <w:p w14:paraId="3E66AB58" w14:textId="482E777C" w:rsidR="008E0D96" w:rsidRDefault="008E0D96" w:rsidP="008E0D96">
      <w:pPr>
        <w:pStyle w:val="Listsecondlevel"/>
      </w:pPr>
      <w:proofErr w:type="spellStart"/>
      <w:r w:rsidRPr="00851A47">
        <w:rPr>
          <w:rStyle w:val="normaltextrun"/>
        </w:rPr>
        <w:t>kaiako</w:t>
      </w:r>
      <w:proofErr w:type="spellEnd"/>
      <w:r>
        <w:rPr>
          <w:rStyle w:val="normaltextrun"/>
        </w:rPr>
        <w:t xml:space="preserve"> </w:t>
      </w:r>
      <w:r w:rsidRPr="00851A47">
        <w:rPr>
          <w:rStyle w:val="normaltextrun"/>
        </w:rPr>
        <w:t>/</w:t>
      </w:r>
      <w:r>
        <w:rPr>
          <w:rStyle w:val="normaltextrun"/>
        </w:rPr>
        <w:t xml:space="preserve"> </w:t>
      </w:r>
      <w:r w:rsidRPr="009F632E">
        <w:t>teach</w:t>
      </w:r>
      <w:r>
        <w:t xml:space="preserve">er </w:t>
      </w:r>
    </w:p>
    <w:p w14:paraId="03C828A9" w14:textId="504639E0" w:rsidR="008E0D96" w:rsidRDefault="008E0D96" w:rsidP="00B374D4">
      <w:pPr>
        <w:pStyle w:val="Listtoplevel"/>
      </w:pPr>
      <w:r>
        <w:t xml:space="preserve">do </w:t>
      </w:r>
      <w:r w:rsidRPr="009F632E">
        <w:t>not</w:t>
      </w:r>
      <w:r>
        <w:t xml:space="preserve"> go to </w:t>
      </w:r>
      <w:r w:rsidR="00D3135F">
        <w:t>places</w:t>
      </w:r>
      <w:r>
        <w:t xml:space="preserve"> that make you feel unsafe</w:t>
      </w:r>
    </w:p>
    <w:p w14:paraId="30CC9F22" w14:textId="613657A4" w:rsidR="008E0D96" w:rsidRDefault="00B374D4" w:rsidP="00B374D4">
      <w:pPr>
        <w:pStyle w:val="Listtoplevel"/>
      </w:pPr>
      <w:r w:rsidRPr="00B374D4">
        <w:rPr>
          <w:lang w:val="en-NZ" w:eastAsia="en-NZ"/>
        </w:rPr>
        <w:drawing>
          <wp:anchor distT="0" distB="0" distL="114300" distR="114300" simplePos="0" relativeHeight="251658327" behindDoc="0" locked="0" layoutInCell="1" allowOverlap="1" wp14:anchorId="292F1C1A" wp14:editId="4671F912">
            <wp:simplePos x="0" y="0"/>
            <wp:positionH relativeFrom="column">
              <wp:posOffset>74070</wp:posOffset>
            </wp:positionH>
            <wp:positionV relativeFrom="paragraph">
              <wp:posOffset>227084</wp:posOffset>
            </wp:positionV>
            <wp:extent cx="1769807" cy="1769807"/>
            <wp:effectExtent l="0" t="0" r="0" b="1905"/>
            <wp:wrapNone/>
            <wp:docPr id="18947770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770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769807" cy="1769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>
        <w:t xml:space="preserve">hang around your friends. </w:t>
      </w:r>
    </w:p>
    <w:p w14:paraId="3501969F" w14:textId="36D215BB" w:rsidR="008E0D96" w:rsidRDefault="008E0D96" w:rsidP="008E0D96"/>
    <w:p w14:paraId="4918EED1" w14:textId="35192A1F" w:rsidR="00C9599F" w:rsidRDefault="00C9599F" w:rsidP="008E0D96"/>
    <w:p w14:paraId="65E0D962" w14:textId="4BC5FF99" w:rsidR="00C9599F" w:rsidRDefault="00C9599F" w:rsidP="008E0D96"/>
    <w:p w14:paraId="725BA261" w14:textId="7AF4E216" w:rsidR="00C9599F" w:rsidRDefault="00C9599F" w:rsidP="008E0D96"/>
    <w:p w14:paraId="7F129DDA" w14:textId="77777777" w:rsidR="009369FB" w:rsidRDefault="00B374D4" w:rsidP="009369FB">
      <w:r w:rsidRPr="00A03388">
        <w:rPr>
          <w:noProof/>
          <w:lang w:val="en-NZ" w:eastAsia="en-NZ"/>
        </w:rPr>
        <w:lastRenderedPageBreak/>
        <w:drawing>
          <wp:anchor distT="0" distB="0" distL="114300" distR="114300" simplePos="0" relativeHeight="251658329" behindDoc="0" locked="0" layoutInCell="1" allowOverlap="1" wp14:anchorId="22AB408C" wp14:editId="1D6CF372">
            <wp:simplePos x="0" y="0"/>
            <wp:positionH relativeFrom="column">
              <wp:posOffset>0</wp:posOffset>
            </wp:positionH>
            <wp:positionV relativeFrom="paragraph">
              <wp:posOffset>25154</wp:posOffset>
            </wp:positionV>
            <wp:extent cx="1637030" cy="1637030"/>
            <wp:effectExtent l="0" t="0" r="1270" b="1270"/>
            <wp:wrapThrough wrapText="bothSides">
              <wp:wrapPolygon edited="0">
                <wp:start x="12568" y="0"/>
                <wp:lineTo x="12065" y="1760"/>
                <wp:lineTo x="12819" y="3519"/>
                <wp:lineTo x="14076" y="4273"/>
                <wp:lineTo x="2765" y="5781"/>
                <wp:lineTo x="754" y="6284"/>
                <wp:lineTo x="0" y="19606"/>
                <wp:lineTo x="0" y="21365"/>
                <wp:lineTo x="21365" y="21365"/>
                <wp:lineTo x="21365" y="0"/>
                <wp:lineTo x="12568" y="0"/>
              </wp:wrapPolygon>
            </wp:wrapThrough>
            <wp:docPr id="157363373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63373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>
        <w:t xml:space="preserve">If you are being bullied </w:t>
      </w:r>
      <w:r w:rsidR="008E0D96" w:rsidRPr="00B374D4">
        <w:rPr>
          <w:b/>
          <w:bCs/>
        </w:rPr>
        <w:t>online</w:t>
      </w:r>
      <w:r w:rsidR="008E0D96">
        <w:t xml:space="preserve"> there is information on this website that can help:</w:t>
      </w:r>
    </w:p>
    <w:p w14:paraId="5D0BA88A" w14:textId="6CCD7467" w:rsidR="009369FB" w:rsidRPr="0039379C" w:rsidRDefault="0039379C" w:rsidP="009369FB">
      <w:pPr>
        <w:rPr>
          <w:b/>
          <w:color w:val="000000" w:themeColor="text1"/>
        </w:rPr>
      </w:pPr>
      <w:hyperlink r:id="rId70" w:history="1">
        <w:r w:rsidRPr="0039379C">
          <w:rPr>
            <w:rStyle w:val="Hyperlink"/>
            <w:b/>
            <w:color w:val="000000" w:themeColor="text1"/>
          </w:rPr>
          <w:t>https://tinyurl.c</w:t>
        </w:r>
        <w:r w:rsidRPr="0039379C">
          <w:rPr>
            <w:rStyle w:val="Hyperlink"/>
            <w:b/>
            <w:color w:val="000000" w:themeColor="text1"/>
          </w:rPr>
          <w:t>o</w:t>
        </w:r>
        <w:r w:rsidRPr="0039379C">
          <w:rPr>
            <w:rStyle w:val="Hyperlink"/>
            <w:b/>
            <w:color w:val="000000" w:themeColor="text1"/>
          </w:rPr>
          <w:t>m/3255yep9</w:t>
        </w:r>
      </w:hyperlink>
    </w:p>
    <w:p w14:paraId="1D5C4A18" w14:textId="234D8CE7" w:rsidR="00B374D4" w:rsidRPr="009369FB" w:rsidRDefault="008A4180" w:rsidP="009369FB">
      <w:pPr>
        <w:rPr>
          <w:b/>
        </w:rPr>
      </w:pPr>
      <w:r w:rsidRPr="009369FB">
        <w:rPr>
          <w:b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331" behindDoc="1" locked="0" layoutInCell="1" allowOverlap="1" wp14:anchorId="118CA079" wp14:editId="0F32473C">
                <wp:simplePos x="0" y="0"/>
                <wp:positionH relativeFrom="column">
                  <wp:posOffset>438785</wp:posOffset>
                </wp:positionH>
                <wp:positionV relativeFrom="paragraph">
                  <wp:posOffset>160020</wp:posOffset>
                </wp:positionV>
                <wp:extent cx="3429000" cy="2686050"/>
                <wp:effectExtent l="0" t="0" r="0" b="0"/>
                <wp:wrapNone/>
                <wp:docPr id="1634875344" name="Rectangle 1634875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686050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519B4C" id="Rectangle 1634875344" o:spid="_x0000_s1026" style="position:absolute;margin-left:34.55pt;margin-top:12.6pt;width:270pt;height:211.5pt;z-index:-2516581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" fillcolor="#fcbaef" stroked="f" strokeweight="1pt"/>
            </w:pict>
          </mc:Fallback>
        </mc:AlternateContent>
      </w:r>
    </w:p>
    <w:p w14:paraId="709F4DB0" w14:textId="1A6DE397" w:rsidR="00B374D4" w:rsidRDefault="00B374D4" w:rsidP="008E0D96">
      <w:r w:rsidRPr="00B374D4">
        <w:rPr>
          <w:b/>
          <w:bCs/>
        </w:rPr>
        <w:t>Online</w:t>
      </w:r>
      <w:r>
        <w:t xml:space="preserve"> can mean being on a:</w:t>
      </w:r>
    </w:p>
    <w:p w14:paraId="6CBFA77D" w14:textId="496BDB14" w:rsidR="00B374D4" w:rsidRDefault="008A4180" w:rsidP="00B374D4">
      <w:pPr>
        <w:pStyle w:val="ListParagraph"/>
        <w:numPr>
          <w:ilvl w:val="0"/>
          <w:numId w:val="32"/>
        </w:numPr>
        <w:ind w:left="4253" w:hanging="567"/>
      </w:pPr>
      <w:r w:rsidRPr="008A4180">
        <w:rPr>
          <w:b/>
          <w:bCs/>
          <w:noProof/>
          <w:lang w:val="en-NZ" w:eastAsia="en-NZ"/>
        </w:rPr>
        <w:drawing>
          <wp:anchor distT="0" distB="0" distL="114300" distR="114300" simplePos="0" relativeHeight="251658330" behindDoc="0" locked="0" layoutInCell="1" allowOverlap="1" wp14:anchorId="3727FF62" wp14:editId="37A54F5F">
            <wp:simplePos x="0" y="0"/>
            <wp:positionH relativeFrom="column">
              <wp:posOffset>-73660</wp:posOffset>
            </wp:positionH>
            <wp:positionV relativeFrom="paragraph">
              <wp:posOffset>56515</wp:posOffset>
            </wp:positionV>
            <wp:extent cx="1710690" cy="1710690"/>
            <wp:effectExtent l="0" t="0" r="3810" b="3810"/>
            <wp:wrapNone/>
            <wp:docPr id="74010908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10908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74D4">
        <w:t>computer</w:t>
      </w:r>
    </w:p>
    <w:p w14:paraId="24E66258" w14:textId="0E85ED31" w:rsidR="00B374D4" w:rsidRDefault="00B374D4" w:rsidP="00B374D4">
      <w:pPr>
        <w:pStyle w:val="ListParagraph"/>
        <w:numPr>
          <w:ilvl w:val="0"/>
          <w:numId w:val="32"/>
        </w:numPr>
        <w:ind w:left="4253" w:hanging="567"/>
      </w:pPr>
      <w:r>
        <w:t xml:space="preserve">device like an </w:t>
      </w:r>
      <w:r w:rsidR="00A65ADB">
        <w:t>iPad</w:t>
      </w:r>
      <w:r w:rsidR="00EC2B35">
        <w:t xml:space="preserve"> / tablet</w:t>
      </w:r>
    </w:p>
    <w:p w14:paraId="44B595F2" w14:textId="064F5064" w:rsidR="00B374D4" w:rsidRDefault="00B374D4" w:rsidP="00B374D4">
      <w:pPr>
        <w:pStyle w:val="ListParagraph"/>
        <w:numPr>
          <w:ilvl w:val="0"/>
          <w:numId w:val="32"/>
        </w:numPr>
        <w:ind w:left="4253" w:hanging="567"/>
      </w:pPr>
      <w:r>
        <w:t>mobile phone.</w:t>
      </w:r>
    </w:p>
    <w:p w14:paraId="6F901A17" w14:textId="59FE7E32" w:rsidR="00B374D4" w:rsidRDefault="00B374D4" w:rsidP="008E0D96"/>
    <w:p w14:paraId="66540D8A" w14:textId="022FC75D" w:rsidR="008E0D96" w:rsidRDefault="008E0D96" w:rsidP="008E0D96"/>
    <w:p w14:paraId="41984B03" w14:textId="6E98851A" w:rsidR="008E0D96" w:rsidRDefault="008E0D96" w:rsidP="008E0D96">
      <w:r>
        <w:t>This website has information on:</w:t>
      </w:r>
    </w:p>
    <w:p w14:paraId="0A8290CE" w14:textId="6C371C0C" w:rsidR="008E0D96" w:rsidRDefault="008A4180" w:rsidP="008E0D96">
      <w:pPr>
        <w:pStyle w:val="Listtoplevel"/>
      </w:pPr>
      <w:r>
        <w:rPr>
          <w:lang w:val="en-NZ" w:eastAsia="en-NZ"/>
        </w:rPr>
        <w:drawing>
          <wp:anchor distT="0" distB="0" distL="114300" distR="114300" simplePos="0" relativeHeight="251658319" behindDoc="0" locked="0" layoutInCell="1" allowOverlap="1" wp14:anchorId="3156C725" wp14:editId="5BE2C4DB">
            <wp:simplePos x="0" y="0"/>
            <wp:positionH relativeFrom="column">
              <wp:posOffset>-1147</wp:posOffset>
            </wp:positionH>
            <wp:positionV relativeFrom="paragraph">
              <wp:posOffset>424917</wp:posOffset>
            </wp:positionV>
            <wp:extent cx="1371997" cy="1430593"/>
            <wp:effectExtent l="0" t="0" r="0" b="0"/>
            <wp:wrapNone/>
            <wp:docPr id="95597417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7417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997" cy="143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0D96">
        <w:t xml:space="preserve">what is </w:t>
      </w:r>
      <w:r w:rsidR="008E0D96" w:rsidRPr="00566306">
        <w:rPr>
          <w:b/>
          <w:bCs/>
        </w:rPr>
        <w:t>cyberbullying</w:t>
      </w:r>
      <w:r w:rsidR="008E0D96">
        <w:t xml:space="preserve"> </w:t>
      </w:r>
    </w:p>
    <w:p w14:paraId="4DF9D2BA" w14:textId="77777777" w:rsidR="008E0D96" w:rsidRDefault="008E0D96" w:rsidP="008E0D96">
      <w:pPr>
        <w:pStyle w:val="Listtoplevel"/>
      </w:pPr>
      <w:r>
        <w:t xml:space="preserve">what to do if you are being cyberbullied. </w:t>
      </w:r>
    </w:p>
    <w:p w14:paraId="041603A3" w14:textId="77777777" w:rsidR="008E0D96" w:rsidRPr="008A4180" w:rsidRDefault="008E0D96" w:rsidP="008E0D96">
      <w:pPr>
        <w:rPr>
          <w:sz w:val="24"/>
          <w:szCs w:val="16"/>
        </w:rPr>
      </w:pPr>
    </w:p>
    <w:p w14:paraId="5B96446D" w14:textId="77777777" w:rsidR="008E0D96" w:rsidRPr="008A4180" w:rsidRDefault="008E0D96" w:rsidP="008E0D96">
      <w:pPr>
        <w:rPr>
          <w:sz w:val="24"/>
          <w:szCs w:val="16"/>
        </w:rPr>
      </w:pPr>
      <w:r w:rsidRPr="008A4180">
        <w:rPr>
          <w:noProof/>
          <w:sz w:val="24"/>
          <w:szCs w:val="16"/>
          <w:lang w:val="en-NZ" w:eastAsia="en-NZ"/>
        </w:rPr>
        <mc:AlternateContent>
          <mc:Choice Requires="wps">
            <w:drawing>
              <wp:anchor distT="0" distB="0" distL="114300" distR="114300" simplePos="0" relativeHeight="251658320" behindDoc="1" locked="0" layoutInCell="1" allowOverlap="1" wp14:anchorId="7BB5338C" wp14:editId="637EBA13">
                <wp:simplePos x="0" y="0"/>
                <wp:positionH relativeFrom="column">
                  <wp:posOffset>2114551</wp:posOffset>
                </wp:positionH>
                <wp:positionV relativeFrom="paragraph">
                  <wp:posOffset>59690</wp:posOffset>
                </wp:positionV>
                <wp:extent cx="3486150" cy="1028700"/>
                <wp:effectExtent l="0" t="0" r="0" b="0"/>
                <wp:wrapNone/>
                <wp:docPr id="468257215" name="Rectangle 468257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1028700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A084E5" id="Rectangle 468257215" o:spid="_x0000_s1026" style="position:absolute;margin-left:166.5pt;margin-top:4.7pt;width:274.5pt;height:81pt;z-index:-25165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" fillcolor="#fcbaef" stroked="f" strokeweight="1pt"/>
            </w:pict>
          </mc:Fallback>
        </mc:AlternateContent>
      </w:r>
    </w:p>
    <w:p w14:paraId="2ECBFCFD" w14:textId="77777777" w:rsidR="008E0D96" w:rsidRPr="00566306" w:rsidRDefault="008E0D96" w:rsidP="008E0D96">
      <w:r>
        <w:rPr>
          <w:b/>
          <w:bCs/>
        </w:rPr>
        <w:t xml:space="preserve">Cyberbullying </w:t>
      </w:r>
      <w:r>
        <w:t xml:space="preserve">is when you are bullied online. </w:t>
      </w:r>
    </w:p>
    <w:p w14:paraId="1CC40D31" w14:textId="421F3837" w:rsidR="006A43AF" w:rsidRDefault="00082166" w:rsidP="000706E5">
      <w:pPr>
        <w:pStyle w:val="Heading1"/>
      </w:pPr>
      <w:r>
        <w:lastRenderedPageBreak/>
        <w:t>What to do if you are bullied at work</w:t>
      </w:r>
      <w:bookmarkEnd w:id="11"/>
      <w:r>
        <w:t xml:space="preserve"> </w:t>
      </w:r>
    </w:p>
    <w:p w14:paraId="3BD9A319" w14:textId="5F9B2989" w:rsidR="00082166" w:rsidRDefault="009D2E39" w:rsidP="00662CE7">
      <w:r w:rsidRPr="009D2E39">
        <w:rPr>
          <w:noProof/>
          <w:lang w:val="en-NZ" w:eastAsia="en-NZ"/>
        </w:rPr>
        <w:drawing>
          <wp:anchor distT="0" distB="0" distL="114300" distR="114300" simplePos="0" relativeHeight="251658332" behindDoc="0" locked="0" layoutInCell="1" allowOverlap="1" wp14:anchorId="4685E900" wp14:editId="25A6DB21">
            <wp:simplePos x="0" y="0"/>
            <wp:positionH relativeFrom="column">
              <wp:posOffset>-29210</wp:posOffset>
            </wp:positionH>
            <wp:positionV relativeFrom="paragraph">
              <wp:posOffset>336100</wp:posOffset>
            </wp:positionV>
            <wp:extent cx="1533833" cy="1533833"/>
            <wp:effectExtent l="0" t="0" r="9525" b="0"/>
            <wp:wrapNone/>
            <wp:docPr id="70991559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91559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533833" cy="1533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B612AB" w14:textId="4348EC39" w:rsidR="00122B8D" w:rsidRDefault="00122B8D" w:rsidP="00662CE7"/>
    <w:p w14:paraId="1A8477F3" w14:textId="2B469C42" w:rsidR="00C34F63" w:rsidRDefault="00F56A44" w:rsidP="00662CE7">
      <w:r>
        <w:t>If you are being bullied at work i</w:t>
      </w:r>
      <w:r w:rsidR="00C34F63">
        <w:t xml:space="preserve">t is important to ask for </w:t>
      </w:r>
      <w:r w:rsidR="00ED2F4A">
        <w:t>help</w:t>
      </w:r>
      <w:r w:rsidR="00C34F63">
        <w:t xml:space="preserve"> if you:</w:t>
      </w:r>
    </w:p>
    <w:p w14:paraId="7779B7FF" w14:textId="7E92602A" w:rsidR="005140F8" w:rsidRDefault="005140F8" w:rsidP="009D2E39">
      <w:pPr>
        <w:pStyle w:val="Listtoplevel"/>
      </w:pPr>
      <w:r>
        <w:t xml:space="preserve">have trouble sleeping </w:t>
      </w:r>
    </w:p>
    <w:p w14:paraId="1394B4FD" w14:textId="6270F93E" w:rsidR="005140F8" w:rsidRDefault="009D2E39" w:rsidP="005140F8">
      <w:pPr>
        <w:pStyle w:val="Listtoplevel"/>
      </w:pPr>
      <w:r w:rsidRPr="009D2E39">
        <w:rPr>
          <w:lang w:val="en-NZ" w:eastAsia="en-NZ"/>
        </w:rPr>
        <w:drawing>
          <wp:anchor distT="0" distB="0" distL="114300" distR="114300" simplePos="0" relativeHeight="251658334" behindDoc="0" locked="0" layoutInCell="1" allowOverlap="1" wp14:anchorId="22481436" wp14:editId="0D31451A">
            <wp:simplePos x="0" y="0"/>
            <wp:positionH relativeFrom="column">
              <wp:posOffset>-118069</wp:posOffset>
            </wp:positionH>
            <wp:positionV relativeFrom="paragraph">
              <wp:posOffset>149614</wp:posOffset>
            </wp:positionV>
            <wp:extent cx="1799303" cy="1799303"/>
            <wp:effectExtent l="0" t="0" r="0" b="0"/>
            <wp:wrapNone/>
            <wp:docPr id="164020004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20004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799303" cy="1799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40F8">
        <w:t xml:space="preserve">cannot finish your work </w:t>
      </w:r>
    </w:p>
    <w:p w14:paraId="52BC429D" w14:textId="5546A516" w:rsidR="00C34F63" w:rsidRDefault="00C34F63" w:rsidP="009D2E39">
      <w:pPr>
        <w:pStyle w:val="Listtoplevel"/>
      </w:pPr>
      <w:r>
        <w:t xml:space="preserve">feel: </w:t>
      </w:r>
    </w:p>
    <w:p w14:paraId="1AE46569" w14:textId="6DCE9D5C" w:rsidR="00C34F63" w:rsidRDefault="00C34F63" w:rsidP="00C34F63">
      <w:pPr>
        <w:pStyle w:val="Listsecondlevel"/>
      </w:pPr>
      <w:r>
        <w:t>sad</w:t>
      </w:r>
    </w:p>
    <w:p w14:paraId="757ECFCE" w14:textId="2A77D46D" w:rsidR="00C34F63" w:rsidRDefault="009D2E39" w:rsidP="00C34F63">
      <w:pPr>
        <w:pStyle w:val="Listsecondlevel"/>
      </w:pPr>
      <w:r w:rsidRPr="009D2E39">
        <w:rPr>
          <w:noProof/>
          <w:lang w:val="en-NZ" w:eastAsia="en-NZ"/>
        </w:rPr>
        <w:drawing>
          <wp:anchor distT="0" distB="0" distL="114300" distR="114300" simplePos="0" relativeHeight="251658333" behindDoc="0" locked="0" layoutInCell="1" allowOverlap="1" wp14:anchorId="162E69F0" wp14:editId="3634AE31">
            <wp:simplePos x="0" y="0"/>
            <wp:positionH relativeFrom="column">
              <wp:posOffset>-117393</wp:posOffset>
            </wp:positionH>
            <wp:positionV relativeFrom="paragraph">
              <wp:posOffset>339745</wp:posOffset>
            </wp:positionV>
            <wp:extent cx="1725132" cy="1725132"/>
            <wp:effectExtent l="0" t="0" r="8890" b="8890"/>
            <wp:wrapNone/>
            <wp:docPr id="28585019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85019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725132" cy="1725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F63">
        <w:t xml:space="preserve">anxious </w:t>
      </w:r>
    </w:p>
    <w:p w14:paraId="043CE442" w14:textId="2A75D65F" w:rsidR="00C34F63" w:rsidRDefault="00C34F63" w:rsidP="00C34F63">
      <w:pPr>
        <w:pStyle w:val="Listsecondlevel"/>
      </w:pPr>
      <w:r>
        <w:t xml:space="preserve">depressed </w:t>
      </w:r>
    </w:p>
    <w:p w14:paraId="516A9FD3" w14:textId="5962492D" w:rsidR="00C34F63" w:rsidRDefault="00C34F63" w:rsidP="00C34F63">
      <w:pPr>
        <w:pStyle w:val="Listsecondlevel"/>
      </w:pPr>
      <w:r>
        <w:t xml:space="preserve">angry </w:t>
      </w:r>
    </w:p>
    <w:p w14:paraId="35D7BA2C" w14:textId="625E9490" w:rsidR="00C34F63" w:rsidRDefault="00366269" w:rsidP="00C34F63">
      <w:pPr>
        <w:pStyle w:val="Listsecondlevel"/>
      </w:pPr>
      <w:r w:rsidRPr="00366269">
        <w:rPr>
          <w:noProof/>
          <w:lang w:val="en-NZ" w:eastAsia="en-NZ"/>
        </w:rPr>
        <w:drawing>
          <wp:anchor distT="0" distB="0" distL="114300" distR="114300" simplePos="0" relativeHeight="251658258" behindDoc="0" locked="0" layoutInCell="1" allowOverlap="1" wp14:anchorId="33CED454" wp14:editId="1E0B6D09">
            <wp:simplePos x="0" y="0"/>
            <wp:positionH relativeFrom="column">
              <wp:posOffset>-266700</wp:posOffset>
            </wp:positionH>
            <wp:positionV relativeFrom="paragraph">
              <wp:posOffset>459308</wp:posOffset>
            </wp:positionV>
            <wp:extent cx="2125014" cy="1418590"/>
            <wp:effectExtent l="0" t="0" r="8890" b="0"/>
            <wp:wrapNone/>
            <wp:docPr id="1309632891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632891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014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F63">
        <w:t xml:space="preserve">unsafe </w:t>
      </w:r>
    </w:p>
    <w:p w14:paraId="6E858DB4" w14:textId="5401B22C" w:rsidR="00C34F63" w:rsidRDefault="00C34F63" w:rsidP="00C34F63">
      <w:pPr>
        <w:pStyle w:val="Listsecondlevel"/>
      </w:pPr>
      <w:r>
        <w:t xml:space="preserve">like not being </w:t>
      </w:r>
      <w:r w:rsidR="00A65ADB">
        <w:t xml:space="preserve">with </w:t>
      </w:r>
      <w:r w:rsidR="009D2E39">
        <w:t xml:space="preserve">some </w:t>
      </w:r>
      <w:r w:rsidR="00600F57">
        <w:t>people</w:t>
      </w:r>
      <w:r>
        <w:t xml:space="preserve"> you work with</w:t>
      </w:r>
      <w:r w:rsidR="005140F8">
        <w:t>.</w:t>
      </w:r>
      <w:r>
        <w:t xml:space="preserve"> </w:t>
      </w:r>
    </w:p>
    <w:p w14:paraId="33979167" w14:textId="5B8FC3E0" w:rsidR="00C34F63" w:rsidRDefault="00527E70" w:rsidP="005140F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658259" behindDoc="0" locked="0" layoutInCell="1" allowOverlap="1" wp14:anchorId="355A6030" wp14:editId="3762C6F0">
            <wp:simplePos x="0" y="0"/>
            <wp:positionH relativeFrom="column">
              <wp:posOffset>-91747</wp:posOffset>
            </wp:positionH>
            <wp:positionV relativeFrom="paragraph">
              <wp:posOffset>109855</wp:posOffset>
            </wp:positionV>
            <wp:extent cx="1371600" cy="1430655"/>
            <wp:effectExtent l="0" t="0" r="0" b="0"/>
            <wp:wrapNone/>
            <wp:docPr id="1573629688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629688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4F63">
        <w:t>Information about bullying in the workplace is available on the Pink Shirt Day website here:</w:t>
      </w:r>
    </w:p>
    <w:p w14:paraId="58B1F97A" w14:textId="10690207" w:rsidR="00C34F63" w:rsidRDefault="00C34F63" w:rsidP="00C34F63"/>
    <w:p w14:paraId="76FEA515" w14:textId="6896B80D" w:rsidR="00C34F63" w:rsidRPr="0039379C" w:rsidRDefault="0039379C" w:rsidP="00662CE7">
      <w:pPr>
        <w:rPr>
          <w:color w:val="000000" w:themeColor="text1"/>
        </w:rPr>
      </w:pPr>
      <w:hyperlink r:id="rId77" w:history="1">
        <w:r w:rsidRPr="0039379C">
          <w:rPr>
            <w:rStyle w:val="Hyperlink"/>
            <w:b/>
            <w:bCs/>
            <w:color w:val="000000" w:themeColor="text1"/>
          </w:rPr>
          <w:t>https://tinyur</w:t>
        </w:r>
        <w:r w:rsidRPr="0039379C">
          <w:rPr>
            <w:rStyle w:val="Hyperlink"/>
            <w:b/>
            <w:bCs/>
            <w:color w:val="000000" w:themeColor="text1"/>
          </w:rPr>
          <w:t>l</w:t>
        </w:r>
        <w:r w:rsidRPr="0039379C">
          <w:rPr>
            <w:rStyle w:val="Hyperlink"/>
            <w:b/>
            <w:bCs/>
            <w:color w:val="000000" w:themeColor="text1"/>
          </w:rPr>
          <w:t>.com/5xhp6p5j</w:t>
        </w:r>
      </w:hyperlink>
    </w:p>
    <w:p w14:paraId="223EAB22" w14:textId="77777777" w:rsidR="009369FB" w:rsidRDefault="009369FB" w:rsidP="00662CE7"/>
    <w:p w14:paraId="2BA6D469" w14:textId="2A25672E" w:rsidR="00082166" w:rsidRDefault="00873157" w:rsidP="00662CE7">
      <w:r w:rsidRPr="00873157">
        <w:rPr>
          <w:noProof/>
          <w:lang w:val="en-NZ" w:eastAsia="en-NZ"/>
        </w:rPr>
        <w:drawing>
          <wp:anchor distT="0" distB="0" distL="114300" distR="114300" simplePos="0" relativeHeight="251658260" behindDoc="0" locked="0" layoutInCell="1" allowOverlap="1" wp14:anchorId="4A3F0EBF" wp14:editId="6376C8C4">
            <wp:simplePos x="0" y="0"/>
            <wp:positionH relativeFrom="column">
              <wp:posOffset>76200</wp:posOffset>
            </wp:positionH>
            <wp:positionV relativeFrom="paragraph">
              <wp:posOffset>299699</wp:posOffset>
            </wp:positionV>
            <wp:extent cx="1280160" cy="1280160"/>
            <wp:effectExtent l="0" t="0" r="0" b="0"/>
            <wp:wrapNone/>
            <wp:docPr id="625382864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82864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166">
        <w:t xml:space="preserve">There are things you can do to stop bullying </w:t>
      </w:r>
      <w:r w:rsidR="00527E70">
        <w:t>in the</w:t>
      </w:r>
      <w:r w:rsidR="00082166">
        <w:t xml:space="preserve"> work</w:t>
      </w:r>
      <w:r w:rsidR="00527E70">
        <w:t xml:space="preserve">place </w:t>
      </w:r>
      <w:r w:rsidR="00AB41F3">
        <w:t>such as:</w:t>
      </w:r>
    </w:p>
    <w:p w14:paraId="3B70B29E" w14:textId="16B91B8A" w:rsidR="00AB41F3" w:rsidRDefault="00E53AA5" w:rsidP="005530BC">
      <w:pPr>
        <w:pStyle w:val="Listtoplevel"/>
      </w:pPr>
      <w:r w:rsidRPr="007D3562">
        <w:rPr>
          <w:lang w:val="en-NZ" w:eastAsia="en-NZ"/>
        </w:rPr>
        <w:drawing>
          <wp:anchor distT="0" distB="0" distL="114300" distR="114300" simplePos="0" relativeHeight="251658348" behindDoc="0" locked="0" layoutInCell="1" allowOverlap="1" wp14:anchorId="2B03975B" wp14:editId="43D247DD">
            <wp:simplePos x="0" y="0"/>
            <wp:positionH relativeFrom="column">
              <wp:posOffset>-161966</wp:posOffset>
            </wp:positionH>
            <wp:positionV relativeFrom="paragraph">
              <wp:posOffset>900922</wp:posOffset>
            </wp:positionV>
            <wp:extent cx="1828800" cy="1828800"/>
            <wp:effectExtent l="0" t="0" r="0" b="0"/>
            <wp:wrapNone/>
            <wp:docPr id="153942253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85995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write </w:t>
      </w:r>
      <w:r w:rsidR="00513E37">
        <w:t>down w</w:t>
      </w:r>
      <w:r w:rsidR="00AB41F3">
        <w:t xml:space="preserve">hen you are being bullied </w:t>
      </w:r>
    </w:p>
    <w:p w14:paraId="1CEA0BD1" w14:textId="21E386D6" w:rsidR="00AB41F3" w:rsidRDefault="00AB41F3" w:rsidP="005530BC">
      <w:pPr>
        <w:pStyle w:val="Listtoplevel"/>
      </w:pPr>
      <w:r>
        <w:t xml:space="preserve">ask for advice / support </w:t>
      </w:r>
    </w:p>
    <w:p w14:paraId="072C8FC5" w14:textId="30B89636" w:rsidR="00AB41F3" w:rsidRDefault="00AB41F3" w:rsidP="007D3562">
      <w:pPr>
        <w:pStyle w:val="Listtoplevel"/>
      </w:pPr>
      <w:r>
        <w:t xml:space="preserve">speak up </w:t>
      </w:r>
    </w:p>
    <w:p w14:paraId="63BCAAF8" w14:textId="3467609F" w:rsidR="00AB41F3" w:rsidRDefault="002860B3" w:rsidP="005530BC">
      <w:pPr>
        <w:pStyle w:val="Listtoplevel"/>
      </w:pPr>
      <w:r w:rsidRPr="002860B3">
        <w:rPr>
          <w:rFonts w:eastAsia="Times New Roman"/>
          <w:shd w:val="clear" w:color="auto" w:fill="FFFFFF"/>
          <w:lang w:val="en-NZ" w:eastAsia="en-NZ"/>
        </w:rPr>
        <w:drawing>
          <wp:anchor distT="0" distB="0" distL="114300" distR="114300" simplePos="0" relativeHeight="251658275" behindDoc="0" locked="0" layoutInCell="1" allowOverlap="1" wp14:anchorId="5063D5FE" wp14:editId="42137A28">
            <wp:simplePos x="0" y="0"/>
            <wp:positionH relativeFrom="column">
              <wp:posOffset>0</wp:posOffset>
            </wp:positionH>
            <wp:positionV relativeFrom="paragraph">
              <wp:posOffset>521335</wp:posOffset>
            </wp:positionV>
            <wp:extent cx="1280160" cy="1280160"/>
            <wp:effectExtent l="0" t="0" r="0" b="0"/>
            <wp:wrapNone/>
            <wp:docPr id="18550553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05539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1F3">
        <w:t xml:space="preserve">follow any work rules around stopping bullying </w:t>
      </w:r>
    </w:p>
    <w:p w14:paraId="078997C1" w14:textId="2BAFED1B" w:rsidR="00AB41F3" w:rsidRDefault="00AB41F3" w:rsidP="00873157">
      <w:pPr>
        <w:pStyle w:val="Listtoplevel"/>
      </w:pPr>
      <w:r>
        <w:t xml:space="preserve">make a </w:t>
      </w:r>
      <w:r w:rsidRPr="00824DAD">
        <w:rPr>
          <w:b/>
          <w:bCs/>
        </w:rPr>
        <w:t>formal complaint</w:t>
      </w:r>
      <w:r>
        <w:t xml:space="preserve">. </w:t>
      </w:r>
    </w:p>
    <w:p w14:paraId="3949B6F5" w14:textId="45A93133" w:rsidR="00482A94" w:rsidRDefault="00482A94" w:rsidP="00662CE7"/>
    <w:p w14:paraId="062E78C4" w14:textId="032F79F1" w:rsidR="00482A94" w:rsidRDefault="00482A94" w:rsidP="00662CE7"/>
    <w:p w14:paraId="754EE495" w14:textId="58F17C7A" w:rsidR="005530BC" w:rsidRDefault="00F80A03" w:rsidP="00662CE7">
      <w:r w:rsidRPr="00EA5A74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58261" behindDoc="0" locked="0" layoutInCell="1" allowOverlap="1" wp14:anchorId="552952BA" wp14:editId="0042291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828800" cy="978629"/>
            <wp:effectExtent l="0" t="0" r="0" b="0"/>
            <wp:wrapNone/>
            <wp:docPr id="1992704418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704418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7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E70">
        <w:t xml:space="preserve">On </w:t>
      </w:r>
      <w:r w:rsidR="00527E70" w:rsidRPr="00527E70">
        <w:rPr>
          <w:b/>
          <w:bCs/>
        </w:rPr>
        <w:t>p</w:t>
      </w:r>
      <w:r w:rsidR="005530BC" w:rsidRPr="00527E70">
        <w:rPr>
          <w:b/>
          <w:bCs/>
        </w:rPr>
        <w:t>ages</w:t>
      </w:r>
      <w:r w:rsidR="00187654" w:rsidRPr="00527E70">
        <w:rPr>
          <w:b/>
          <w:bCs/>
        </w:rPr>
        <w:t xml:space="preserve"> </w:t>
      </w:r>
      <w:r w:rsidR="00824DAD">
        <w:rPr>
          <w:b/>
          <w:bCs/>
        </w:rPr>
        <w:t>2</w:t>
      </w:r>
      <w:r w:rsidR="00C23EE8">
        <w:rPr>
          <w:b/>
          <w:bCs/>
        </w:rPr>
        <w:t>1</w:t>
      </w:r>
      <w:r w:rsidR="00824DAD">
        <w:rPr>
          <w:b/>
          <w:bCs/>
        </w:rPr>
        <w:t xml:space="preserve"> </w:t>
      </w:r>
      <w:r w:rsidR="005530BC" w:rsidRPr="00527E70">
        <w:rPr>
          <w:b/>
          <w:bCs/>
        </w:rPr>
        <w:t xml:space="preserve">to </w:t>
      </w:r>
      <w:r w:rsidR="00890FB5" w:rsidRPr="00527E70">
        <w:rPr>
          <w:b/>
          <w:bCs/>
        </w:rPr>
        <w:t>2</w:t>
      </w:r>
      <w:r w:rsidR="00C23EE8">
        <w:rPr>
          <w:b/>
          <w:bCs/>
        </w:rPr>
        <w:t xml:space="preserve">6 </w:t>
      </w:r>
      <w:r w:rsidR="00C23EE8" w:rsidRPr="00C23EE8">
        <w:t>we</w:t>
      </w:r>
      <w:r w:rsidR="005530BC">
        <w:t xml:space="preserve"> </w:t>
      </w:r>
      <w:r w:rsidR="00824DAD">
        <w:t>look at these things more closely.</w:t>
      </w:r>
      <w:r w:rsidR="005530BC">
        <w:t xml:space="preserve"> </w:t>
      </w:r>
    </w:p>
    <w:p w14:paraId="7D6D41D1" w14:textId="6F9228D6" w:rsidR="00A56CF2" w:rsidRPr="00A56CF2" w:rsidRDefault="005B1A18" w:rsidP="00B465BB">
      <w:pPr>
        <w:pStyle w:val="Heading2"/>
        <w:numPr>
          <w:ilvl w:val="0"/>
          <w:numId w:val="33"/>
        </w:numPr>
        <w:ind w:left="4253" w:hanging="567"/>
      </w:pPr>
      <w:bookmarkStart w:id="12" w:name="_Toc160447780"/>
      <w:r w:rsidRPr="005B1A18">
        <w:rPr>
          <w:noProof/>
          <w:lang w:val="en-NZ" w:eastAsia="en-NZ"/>
        </w:rPr>
        <w:lastRenderedPageBreak/>
        <w:drawing>
          <wp:anchor distT="0" distB="0" distL="114300" distR="114300" simplePos="0" relativeHeight="251658262" behindDoc="0" locked="0" layoutInCell="1" allowOverlap="1" wp14:anchorId="0C9B6844" wp14:editId="052F7263">
            <wp:simplePos x="0" y="0"/>
            <wp:positionH relativeFrom="column">
              <wp:posOffset>44142</wp:posOffset>
            </wp:positionH>
            <wp:positionV relativeFrom="paragraph">
              <wp:posOffset>161680</wp:posOffset>
            </wp:positionV>
            <wp:extent cx="1297323" cy="1401097"/>
            <wp:effectExtent l="0" t="0" r="0" b="8890"/>
            <wp:wrapNone/>
            <wp:docPr id="159322022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22022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23" cy="140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E37">
        <w:rPr>
          <w:noProof/>
        </w:rPr>
        <w:t xml:space="preserve">Write down </w:t>
      </w:r>
      <w:r w:rsidR="005530BC">
        <w:t>when you are being bullied</w:t>
      </w:r>
      <w:bookmarkEnd w:id="12"/>
    </w:p>
    <w:p w14:paraId="5E8520B7" w14:textId="77777777" w:rsidR="005530BC" w:rsidRDefault="005530BC" w:rsidP="00662CE7"/>
    <w:p w14:paraId="5244A976" w14:textId="29DF2568" w:rsidR="005530BC" w:rsidRDefault="005530BC" w:rsidP="00662CE7">
      <w:r>
        <w:t xml:space="preserve">Every time you </w:t>
      </w:r>
      <w:r w:rsidR="00513E37">
        <w:t>are</w:t>
      </w:r>
      <w:r>
        <w:t xml:space="preserve"> bull</w:t>
      </w:r>
      <w:r w:rsidR="00513E37">
        <w:t xml:space="preserve">ied </w:t>
      </w:r>
      <w:r>
        <w:t xml:space="preserve">you should </w:t>
      </w:r>
      <w:r w:rsidR="00513E37">
        <w:t>write down</w:t>
      </w:r>
      <w:r>
        <w:t>:</w:t>
      </w:r>
    </w:p>
    <w:p w14:paraId="3D2B2B64" w14:textId="7024D42C" w:rsidR="005530BC" w:rsidRDefault="007D3562" w:rsidP="005530BC">
      <w:pPr>
        <w:pStyle w:val="Listtoplevel"/>
      </w:pPr>
      <w:r>
        <w:rPr>
          <w:lang w:val="en-NZ" w:eastAsia="en-NZ"/>
        </w:rPr>
        <w:drawing>
          <wp:anchor distT="0" distB="0" distL="114300" distR="114300" simplePos="0" relativeHeight="251658340" behindDoc="0" locked="0" layoutInCell="1" allowOverlap="1" wp14:anchorId="0AFCDFC3" wp14:editId="392711D3">
            <wp:simplePos x="0" y="0"/>
            <wp:positionH relativeFrom="margin">
              <wp:align>left</wp:align>
            </wp:positionH>
            <wp:positionV relativeFrom="paragraph">
              <wp:posOffset>327496</wp:posOffset>
            </wp:positionV>
            <wp:extent cx="1562735" cy="1179830"/>
            <wp:effectExtent l="0" t="0" r="0" b="1270"/>
            <wp:wrapNone/>
            <wp:docPr id="26602426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02426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8094" cy="1183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0BC">
        <w:t xml:space="preserve">the date </w:t>
      </w:r>
    </w:p>
    <w:p w14:paraId="6CD5B2BD" w14:textId="7F4BFCE9" w:rsidR="005530BC" w:rsidRDefault="005530BC" w:rsidP="005530BC">
      <w:pPr>
        <w:pStyle w:val="Listtoplevel"/>
      </w:pPr>
      <w:r>
        <w:t xml:space="preserve">the time </w:t>
      </w:r>
    </w:p>
    <w:p w14:paraId="2008752F" w14:textId="7A43E155" w:rsidR="005530BC" w:rsidRDefault="007D3562" w:rsidP="005530BC">
      <w:pPr>
        <w:pStyle w:val="Listtoplevel"/>
      </w:pPr>
      <w:r w:rsidRPr="00366269">
        <w:rPr>
          <w:lang w:val="en-NZ" w:eastAsia="en-NZ"/>
        </w:rPr>
        <w:drawing>
          <wp:anchor distT="0" distB="0" distL="114300" distR="114300" simplePos="0" relativeHeight="251658341" behindDoc="0" locked="0" layoutInCell="1" allowOverlap="1" wp14:anchorId="33A3129E" wp14:editId="580A06C9">
            <wp:simplePos x="0" y="0"/>
            <wp:positionH relativeFrom="column">
              <wp:posOffset>-365760</wp:posOffset>
            </wp:positionH>
            <wp:positionV relativeFrom="paragraph">
              <wp:posOffset>550545</wp:posOffset>
            </wp:positionV>
            <wp:extent cx="2124710" cy="1418590"/>
            <wp:effectExtent l="0" t="0" r="8890" b="0"/>
            <wp:wrapNone/>
            <wp:docPr id="10077442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7442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710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0BC">
        <w:t xml:space="preserve">where it happened </w:t>
      </w:r>
    </w:p>
    <w:p w14:paraId="7DEEE0C6" w14:textId="34C164C6" w:rsidR="005530BC" w:rsidRDefault="005530BC" w:rsidP="005530BC">
      <w:pPr>
        <w:pStyle w:val="Listtoplevel"/>
      </w:pPr>
      <w:r>
        <w:t xml:space="preserve">what happened </w:t>
      </w:r>
    </w:p>
    <w:p w14:paraId="148739DF" w14:textId="13FCCB17" w:rsidR="005530BC" w:rsidRDefault="005530BC" w:rsidP="005530BC">
      <w:pPr>
        <w:pStyle w:val="Listtoplevel"/>
      </w:pPr>
      <w:r>
        <w:t xml:space="preserve">who was around you </w:t>
      </w:r>
    </w:p>
    <w:p w14:paraId="3DF3B1A9" w14:textId="277B676F" w:rsidR="005530BC" w:rsidRDefault="007D3562" w:rsidP="005530BC">
      <w:pPr>
        <w:pStyle w:val="Listtoplevel"/>
      </w:pPr>
      <w:r w:rsidRPr="009D2E39">
        <w:rPr>
          <w:lang w:val="en-NZ" w:eastAsia="en-NZ"/>
        </w:rPr>
        <w:drawing>
          <wp:anchor distT="0" distB="0" distL="114300" distR="114300" simplePos="0" relativeHeight="251658342" behindDoc="0" locked="0" layoutInCell="1" allowOverlap="1" wp14:anchorId="68E30C80" wp14:editId="6DEE4FF2">
            <wp:simplePos x="0" y="0"/>
            <wp:positionH relativeFrom="margin">
              <wp:posOffset>-86995</wp:posOffset>
            </wp:positionH>
            <wp:positionV relativeFrom="paragraph">
              <wp:posOffset>285841</wp:posOffset>
            </wp:positionV>
            <wp:extent cx="1799303" cy="1799303"/>
            <wp:effectExtent l="0" t="0" r="0" b="0"/>
            <wp:wrapNone/>
            <wp:docPr id="85718372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18372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799303" cy="1799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0BC">
        <w:t xml:space="preserve">what was said </w:t>
      </w:r>
    </w:p>
    <w:p w14:paraId="3BE5CDD1" w14:textId="775232FF" w:rsidR="005530BC" w:rsidRDefault="005530BC" w:rsidP="005530BC">
      <w:pPr>
        <w:pStyle w:val="Listtoplevel"/>
      </w:pPr>
      <w:r>
        <w:t xml:space="preserve">who said what </w:t>
      </w:r>
    </w:p>
    <w:p w14:paraId="42D18160" w14:textId="0880D5BD" w:rsidR="005530BC" w:rsidRDefault="005530BC" w:rsidP="005530BC">
      <w:pPr>
        <w:pStyle w:val="Listtoplevel"/>
      </w:pPr>
      <w:r>
        <w:t>how you felt</w:t>
      </w:r>
      <w:r w:rsidR="001B0687">
        <w:t>.</w:t>
      </w:r>
    </w:p>
    <w:p w14:paraId="4F7FA00C" w14:textId="77777777" w:rsidR="00B65948" w:rsidRDefault="00B65948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689C4BA6" w14:textId="0EA8E2A3" w:rsidR="00082166" w:rsidRDefault="00E16F14" w:rsidP="006D438D">
      <w:pPr>
        <w:pStyle w:val="Heading2"/>
        <w:numPr>
          <w:ilvl w:val="0"/>
          <w:numId w:val="33"/>
        </w:numPr>
        <w:ind w:left="4253" w:hanging="567"/>
      </w:pPr>
      <w:bookmarkStart w:id="13" w:name="_Toc160447781"/>
      <w:r>
        <w:lastRenderedPageBreak/>
        <w:t>Ask for advice / support</w:t>
      </w:r>
      <w:bookmarkEnd w:id="13"/>
      <w:r>
        <w:t xml:space="preserve"> </w:t>
      </w:r>
    </w:p>
    <w:p w14:paraId="3745EDA7" w14:textId="000B4542" w:rsidR="00C66B3D" w:rsidRDefault="007D3562" w:rsidP="00662CE7">
      <w:r w:rsidRPr="007D3562">
        <w:rPr>
          <w:noProof/>
          <w:lang w:val="en-NZ" w:eastAsia="en-NZ"/>
        </w:rPr>
        <w:drawing>
          <wp:anchor distT="0" distB="0" distL="114300" distR="114300" simplePos="0" relativeHeight="251658343" behindDoc="0" locked="0" layoutInCell="1" allowOverlap="1" wp14:anchorId="3B86DC7E" wp14:editId="6EA48AB4">
            <wp:simplePos x="0" y="0"/>
            <wp:positionH relativeFrom="margin">
              <wp:posOffset>-177185</wp:posOffset>
            </wp:positionH>
            <wp:positionV relativeFrom="paragraph">
              <wp:posOffset>210103</wp:posOffset>
            </wp:positionV>
            <wp:extent cx="1887793" cy="1887793"/>
            <wp:effectExtent l="0" t="0" r="0" b="0"/>
            <wp:wrapNone/>
            <wp:docPr id="97781234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1234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887793" cy="1887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1382C" w14:textId="0FBD868E" w:rsidR="00E16F14" w:rsidRDefault="00E16F14" w:rsidP="00662CE7">
      <w:r>
        <w:t xml:space="preserve">There are many people you can talk to if you are </w:t>
      </w:r>
      <w:r w:rsidR="00513E37">
        <w:t>being</w:t>
      </w:r>
      <w:r>
        <w:t xml:space="preserve"> bul</w:t>
      </w:r>
      <w:r w:rsidR="00513E37">
        <w:t>lied</w:t>
      </w:r>
      <w:r>
        <w:t xml:space="preserve"> such as:</w:t>
      </w:r>
    </w:p>
    <w:p w14:paraId="24116054" w14:textId="38F78D81" w:rsidR="00E16F14" w:rsidRDefault="00E16F14" w:rsidP="006A4061">
      <w:pPr>
        <w:pStyle w:val="Listtoplevel"/>
      </w:pPr>
      <w:r>
        <w:t xml:space="preserve">a trusted friend </w:t>
      </w:r>
    </w:p>
    <w:p w14:paraId="71DEBA1B" w14:textId="34930B67" w:rsidR="00E16F14" w:rsidRDefault="007D3562" w:rsidP="00397BD2">
      <w:pPr>
        <w:pStyle w:val="Listtoplevel"/>
      </w:pPr>
      <w:r w:rsidRPr="00397BD2">
        <w:rPr>
          <w:lang w:val="en-NZ" w:eastAsia="en-NZ"/>
        </w:rPr>
        <w:drawing>
          <wp:anchor distT="0" distB="0" distL="114300" distR="114300" simplePos="0" relativeHeight="251658263" behindDoc="0" locked="0" layoutInCell="1" allowOverlap="1" wp14:anchorId="2D5C852C" wp14:editId="396A0A23">
            <wp:simplePos x="0" y="0"/>
            <wp:positionH relativeFrom="column">
              <wp:posOffset>-287655</wp:posOffset>
            </wp:positionH>
            <wp:positionV relativeFrom="paragraph">
              <wp:posOffset>702843</wp:posOffset>
            </wp:positionV>
            <wp:extent cx="1828800" cy="1828800"/>
            <wp:effectExtent l="0" t="0" r="0" b="0"/>
            <wp:wrapNone/>
            <wp:docPr id="1832849795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49795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F14">
        <w:t xml:space="preserve">someone you work with </w:t>
      </w:r>
    </w:p>
    <w:p w14:paraId="4A861309" w14:textId="05DE19DE" w:rsidR="00E16F14" w:rsidRDefault="00E16F14" w:rsidP="00397BD2">
      <w:pPr>
        <w:pStyle w:val="Listtoplevel"/>
      </w:pPr>
      <w:r>
        <w:t xml:space="preserve">a manager </w:t>
      </w:r>
    </w:p>
    <w:p w14:paraId="726CF298" w14:textId="0F21DE58" w:rsidR="00E16F14" w:rsidRPr="000F6730" w:rsidRDefault="00E16F14" w:rsidP="006A4061">
      <w:pPr>
        <w:pStyle w:val="Listtoplevel"/>
        <w:rPr>
          <w:b/>
          <w:bCs/>
        </w:rPr>
      </w:pPr>
      <w:r w:rsidRPr="000F6730">
        <w:rPr>
          <w:b/>
          <w:bCs/>
        </w:rPr>
        <w:t xml:space="preserve">a union member </w:t>
      </w:r>
    </w:p>
    <w:p w14:paraId="762E001A" w14:textId="4562A8FA" w:rsidR="00E16F14" w:rsidRPr="000F6730" w:rsidRDefault="004F5305" w:rsidP="006A4061">
      <w:pPr>
        <w:pStyle w:val="Listtoplevel"/>
        <w:rPr>
          <w:b/>
          <w:bCs/>
        </w:rPr>
      </w:pPr>
      <w:r w:rsidRPr="000F6730">
        <w:rPr>
          <w:lang w:val="en-NZ" w:eastAsia="en-NZ"/>
        </w:rPr>
        <w:drawing>
          <wp:anchor distT="0" distB="0" distL="114300" distR="114300" simplePos="0" relativeHeight="251658264" behindDoc="0" locked="0" layoutInCell="1" allowOverlap="1" wp14:anchorId="525B459F" wp14:editId="164B8B9C">
            <wp:simplePos x="0" y="0"/>
            <wp:positionH relativeFrom="column">
              <wp:posOffset>-151273</wp:posOffset>
            </wp:positionH>
            <wp:positionV relativeFrom="paragraph">
              <wp:posOffset>736600</wp:posOffset>
            </wp:positionV>
            <wp:extent cx="1695610" cy="1199100"/>
            <wp:effectExtent l="0" t="0" r="0" b="0"/>
            <wp:wrapNone/>
            <wp:docPr id="1572910585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910585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610" cy="1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BD2" w:rsidRPr="000F6730">
        <w:t>som</w:t>
      </w:r>
      <w:r w:rsidR="00DE4784" w:rsidRPr="000F6730">
        <w:t>e</w:t>
      </w:r>
      <w:r w:rsidR="00397BD2" w:rsidRPr="000F6730">
        <w:t xml:space="preserve">one from </w:t>
      </w:r>
      <w:r w:rsidR="00E16F14" w:rsidRPr="000F6730">
        <w:t>an</w:t>
      </w:r>
      <w:r w:rsidR="00E16F14" w:rsidRPr="000F6730">
        <w:rPr>
          <w:b/>
          <w:bCs/>
        </w:rPr>
        <w:t xml:space="preserve"> Employee Assistance Programme </w:t>
      </w:r>
    </w:p>
    <w:p w14:paraId="0C616422" w14:textId="79D25152" w:rsidR="00E16F14" w:rsidRPr="000F6730" w:rsidRDefault="00E16F14" w:rsidP="004F5305">
      <w:pPr>
        <w:pStyle w:val="Listtoplevel"/>
        <w:rPr>
          <w:b/>
          <w:bCs/>
        </w:rPr>
      </w:pPr>
      <w:r w:rsidRPr="00EC2B35">
        <w:t>your local</w:t>
      </w:r>
      <w:r w:rsidRPr="000F6730">
        <w:rPr>
          <w:b/>
          <w:bCs/>
        </w:rPr>
        <w:t xml:space="preserve"> Community Law Centre </w:t>
      </w:r>
    </w:p>
    <w:p w14:paraId="162BDE02" w14:textId="4F372F65" w:rsidR="00E16F14" w:rsidRPr="000F6730" w:rsidRDefault="004F5305" w:rsidP="006A4061">
      <w:pPr>
        <w:pStyle w:val="Listtoplevel"/>
        <w:rPr>
          <w:b/>
          <w:bCs/>
        </w:rPr>
      </w:pPr>
      <w:r w:rsidRPr="00EC2B35">
        <w:rPr>
          <w:rStyle w:val="normaltextrun"/>
          <w:lang w:val="en-NZ" w:eastAsia="en-NZ"/>
        </w:rPr>
        <w:drawing>
          <wp:anchor distT="0" distB="0" distL="114300" distR="114300" simplePos="0" relativeHeight="251658265" behindDoc="0" locked="0" layoutInCell="1" allowOverlap="1" wp14:anchorId="7A861C5A" wp14:editId="70DACE6F">
            <wp:simplePos x="0" y="0"/>
            <wp:positionH relativeFrom="column">
              <wp:posOffset>-152400</wp:posOffset>
            </wp:positionH>
            <wp:positionV relativeFrom="paragraph">
              <wp:posOffset>185632</wp:posOffset>
            </wp:positionV>
            <wp:extent cx="1828800" cy="1200708"/>
            <wp:effectExtent l="0" t="0" r="0" b="0"/>
            <wp:wrapNone/>
            <wp:docPr id="1219658904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658904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0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3AA5" w:rsidRPr="00EC2B35">
        <w:t>the</w:t>
      </w:r>
      <w:r w:rsidR="00E53AA5">
        <w:rPr>
          <w:b/>
          <w:bCs/>
        </w:rPr>
        <w:t xml:space="preserve"> </w:t>
      </w:r>
      <w:r w:rsidR="00E16F14" w:rsidRPr="000F6730">
        <w:rPr>
          <w:b/>
          <w:bCs/>
        </w:rPr>
        <w:t>Citizens Advice Bureau</w:t>
      </w:r>
    </w:p>
    <w:p w14:paraId="666EF368" w14:textId="6A096126" w:rsidR="000754A3" w:rsidRDefault="00E16F14" w:rsidP="00E1358D">
      <w:pPr>
        <w:pStyle w:val="Listtoplevel"/>
      </w:pPr>
      <w:r>
        <w:t xml:space="preserve">a helpline. </w:t>
      </w:r>
    </w:p>
    <w:p w14:paraId="418C1070" w14:textId="77777777" w:rsidR="00820542" w:rsidRDefault="00820542" w:rsidP="00820542">
      <w:pPr>
        <w:pStyle w:val="Listtoplevel"/>
        <w:numPr>
          <w:ilvl w:val="0"/>
          <w:numId w:val="0"/>
        </w:numPr>
        <w:ind w:left="4253"/>
      </w:pPr>
    </w:p>
    <w:p w14:paraId="5A4D1715" w14:textId="77777777" w:rsidR="006D438D" w:rsidRDefault="006D438D">
      <w:pPr>
        <w:spacing w:line="240" w:lineRule="auto"/>
        <w:ind w:left="0"/>
      </w:pPr>
      <w:r>
        <w:br w:type="page"/>
      </w:r>
    </w:p>
    <w:p w14:paraId="3DF7491D" w14:textId="7D626120" w:rsidR="000F6730" w:rsidRDefault="00FE431C" w:rsidP="000F6730">
      <w:pPr>
        <w:tabs>
          <w:tab w:val="left" w:pos="7992"/>
        </w:tabs>
      </w:pPr>
      <w:r w:rsidRPr="00BD34B6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8278" behindDoc="1" locked="0" layoutInCell="1" allowOverlap="1" wp14:anchorId="382D3D1B" wp14:editId="2F6D5617">
                <wp:simplePos x="0" y="0"/>
                <wp:positionH relativeFrom="column">
                  <wp:posOffset>2152650</wp:posOffset>
                </wp:positionH>
                <wp:positionV relativeFrom="paragraph">
                  <wp:posOffset>-95251</wp:posOffset>
                </wp:positionV>
                <wp:extent cx="3648075" cy="2714625"/>
                <wp:effectExtent l="0" t="0" r="9525" b="9525"/>
                <wp:wrapNone/>
                <wp:docPr id="1248413580" name="Rectangle 1248413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075" cy="2714625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AE186E" id="Rectangle 1248413580" o:spid="_x0000_s1026" style="position:absolute;margin-left:169.5pt;margin-top:-7.5pt;width:287.25pt;height:213.75pt;z-index:-2516582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" fillcolor="#fcbaef" stroked="f" strokeweight="1pt"/>
            </w:pict>
          </mc:Fallback>
        </mc:AlternateContent>
      </w:r>
      <w:r w:rsidR="006E7E3A">
        <w:rPr>
          <w:noProof/>
          <w:lang w:val="en-NZ" w:eastAsia="en-NZ"/>
        </w:rPr>
        <w:drawing>
          <wp:anchor distT="0" distB="0" distL="114300" distR="114300" simplePos="0" relativeHeight="251658287" behindDoc="0" locked="0" layoutInCell="1" allowOverlap="1" wp14:anchorId="0837F146" wp14:editId="4234FC8A">
            <wp:simplePos x="0" y="0"/>
            <wp:positionH relativeFrom="margin">
              <wp:align>left</wp:align>
            </wp:positionH>
            <wp:positionV relativeFrom="paragraph">
              <wp:posOffset>-424392</wp:posOffset>
            </wp:positionV>
            <wp:extent cx="1554480" cy="1554480"/>
            <wp:effectExtent l="0" t="0" r="0" b="7620"/>
            <wp:wrapNone/>
            <wp:docPr id="1425020870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020870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315">
        <w:t>A</w:t>
      </w:r>
      <w:r w:rsidR="000F6730" w:rsidRPr="000F6730">
        <w:t xml:space="preserve"> </w:t>
      </w:r>
      <w:r w:rsidR="000F6730" w:rsidRPr="004B2315">
        <w:rPr>
          <w:b/>
          <w:bCs/>
        </w:rPr>
        <w:t>union member</w:t>
      </w:r>
      <w:r w:rsidR="000F6730" w:rsidRPr="000F6730">
        <w:t xml:space="preserve"> </w:t>
      </w:r>
      <w:r w:rsidR="000F6730">
        <w:t xml:space="preserve">is someone who works at a </w:t>
      </w:r>
      <w:r w:rsidR="000F6730" w:rsidRPr="004B2315">
        <w:rPr>
          <w:b/>
          <w:bCs/>
        </w:rPr>
        <w:t>union</w:t>
      </w:r>
      <w:r w:rsidR="000F6730">
        <w:t xml:space="preserve">. </w:t>
      </w:r>
    </w:p>
    <w:p w14:paraId="2F015675" w14:textId="5C7D4ED0" w:rsidR="000F6730" w:rsidRDefault="000F6730" w:rsidP="000F6730">
      <w:pPr>
        <w:tabs>
          <w:tab w:val="left" w:pos="7992"/>
        </w:tabs>
      </w:pPr>
    </w:p>
    <w:p w14:paraId="3A519154" w14:textId="4E456B96" w:rsidR="004B2315" w:rsidRDefault="006E7E3A" w:rsidP="000F6730">
      <w:pPr>
        <w:tabs>
          <w:tab w:val="left" w:pos="7992"/>
        </w:tabs>
      </w:pPr>
      <w:r w:rsidRPr="006E7E3A">
        <w:rPr>
          <w:noProof/>
          <w:lang w:val="en-NZ" w:eastAsia="en-NZ"/>
        </w:rPr>
        <w:drawing>
          <wp:anchor distT="0" distB="0" distL="114300" distR="114300" simplePos="0" relativeHeight="251658286" behindDoc="0" locked="0" layoutInCell="1" allowOverlap="1" wp14:anchorId="57AE413F" wp14:editId="68272D2B">
            <wp:simplePos x="0" y="0"/>
            <wp:positionH relativeFrom="column">
              <wp:posOffset>-143722</wp:posOffset>
            </wp:positionH>
            <wp:positionV relativeFrom="paragraph">
              <wp:posOffset>267970</wp:posOffset>
            </wp:positionV>
            <wp:extent cx="1828800" cy="1236345"/>
            <wp:effectExtent l="0" t="0" r="0" b="1905"/>
            <wp:wrapNone/>
            <wp:docPr id="204779720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79720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88585" w14:textId="5488F266" w:rsidR="000F6730" w:rsidRDefault="004B2315" w:rsidP="000F6730">
      <w:pPr>
        <w:tabs>
          <w:tab w:val="left" w:pos="7992"/>
        </w:tabs>
      </w:pPr>
      <w:r>
        <w:t>A</w:t>
      </w:r>
      <w:r w:rsidR="000F6730">
        <w:t xml:space="preserve"> </w:t>
      </w:r>
      <w:r w:rsidR="000F6730">
        <w:rPr>
          <w:b/>
          <w:bCs/>
        </w:rPr>
        <w:t>union</w:t>
      </w:r>
      <w:r w:rsidR="000F6730">
        <w:t xml:space="preserve"> is an organisation that supports workers to make sure they are being treated </w:t>
      </w:r>
      <w:r w:rsidR="00845EBC">
        <w:t>well</w:t>
      </w:r>
      <w:r w:rsidR="000F6730">
        <w:t xml:space="preserve"> at work. </w:t>
      </w:r>
    </w:p>
    <w:p w14:paraId="64BC59E0" w14:textId="5BBF50B0" w:rsidR="000F6730" w:rsidRDefault="000F6730" w:rsidP="000F6730">
      <w:pPr>
        <w:tabs>
          <w:tab w:val="left" w:pos="7992"/>
        </w:tabs>
      </w:pPr>
    </w:p>
    <w:p w14:paraId="6C1A27C3" w14:textId="5AAF7FA3" w:rsidR="000F6730" w:rsidRDefault="00B12102" w:rsidP="000F6730">
      <w:pPr>
        <w:tabs>
          <w:tab w:val="left" w:pos="7992"/>
        </w:tabs>
      </w:pPr>
      <w:r w:rsidRPr="00BD34B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279" behindDoc="1" locked="0" layoutInCell="1" allowOverlap="1" wp14:anchorId="705DDF8F" wp14:editId="52EB6C05">
                <wp:simplePos x="0" y="0"/>
                <wp:positionH relativeFrom="column">
                  <wp:posOffset>2152650</wp:posOffset>
                </wp:positionH>
                <wp:positionV relativeFrom="paragraph">
                  <wp:posOffset>148590</wp:posOffset>
                </wp:positionV>
                <wp:extent cx="3648075" cy="1724025"/>
                <wp:effectExtent l="0" t="0" r="9525" b="9525"/>
                <wp:wrapNone/>
                <wp:docPr id="487501566" name="Rectangle 487501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075" cy="1724025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738171" id="Rectangle 487501566" o:spid="_x0000_s1026" style="position:absolute;margin-left:169.5pt;margin-top:11.7pt;width:287.25pt;height:135.75pt;z-index:-2516582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" fillcolor="#fcbaef" stroked="f" strokeweight="1pt"/>
            </w:pict>
          </mc:Fallback>
        </mc:AlternateContent>
      </w:r>
    </w:p>
    <w:p w14:paraId="15071B68" w14:textId="1D4FE9FA" w:rsidR="000F6730" w:rsidRDefault="006E7E3A" w:rsidP="000F6730">
      <w:r>
        <w:rPr>
          <w:noProof/>
          <w:lang w:val="en-NZ" w:eastAsia="en-NZ"/>
        </w:rPr>
        <w:drawing>
          <wp:anchor distT="0" distB="0" distL="114300" distR="114300" simplePos="0" relativeHeight="251658288" behindDoc="0" locked="0" layoutInCell="1" allowOverlap="1" wp14:anchorId="735EBCA1" wp14:editId="19AA7614">
            <wp:simplePos x="0" y="0"/>
            <wp:positionH relativeFrom="column">
              <wp:posOffset>-256964</wp:posOffset>
            </wp:positionH>
            <wp:positionV relativeFrom="paragraph">
              <wp:posOffset>248497</wp:posOffset>
            </wp:positionV>
            <wp:extent cx="1828800" cy="932806"/>
            <wp:effectExtent l="0" t="0" r="0" b="1270"/>
            <wp:wrapNone/>
            <wp:docPr id="75522050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2205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3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315">
        <w:t>An</w:t>
      </w:r>
      <w:r w:rsidR="000F6730" w:rsidRPr="000F6730">
        <w:t xml:space="preserve"> </w:t>
      </w:r>
      <w:r w:rsidR="004B2315" w:rsidRPr="000F6730">
        <w:rPr>
          <w:b/>
          <w:bCs/>
        </w:rPr>
        <w:t>Employee Assistance Programme</w:t>
      </w:r>
      <w:r w:rsidR="004B2315">
        <w:t xml:space="preserve"> is a service that supports workers with problems they have at work.  </w:t>
      </w:r>
    </w:p>
    <w:p w14:paraId="0427AD56" w14:textId="7AEAF4F8" w:rsidR="004B2315" w:rsidRDefault="004B2315" w:rsidP="000F6730"/>
    <w:p w14:paraId="6069B995" w14:textId="6FC1FC9F" w:rsidR="004B2315" w:rsidRPr="004B2315" w:rsidRDefault="00F24B7A" w:rsidP="000F6730">
      <w:r w:rsidRPr="00BD34B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281" behindDoc="1" locked="0" layoutInCell="1" allowOverlap="1" wp14:anchorId="44A9B0F1" wp14:editId="4824A522">
                <wp:simplePos x="0" y="0"/>
                <wp:positionH relativeFrom="column">
                  <wp:posOffset>2152650</wp:posOffset>
                </wp:positionH>
                <wp:positionV relativeFrom="paragraph">
                  <wp:posOffset>132079</wp:posOffset>
                </wp:positionV>
                <wp:extent cx="3648075" cy="1381125"/>
                <wp:effectExtent l="0" t="0" r="9525" b="9525"/>
                <wp:wrapNone/>
                <wp:docPr id="933299126" name="Rectangle 933299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075" cy="1381125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9834B0" id="Rectangle 933299126" o:spid="_x0000_s1026" style="position:absolute;margin-left:169.5pt;margin-top:10.4pt;width:287.25pt;height:108.75pt;z-index:-2516581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" fillcolor="#fcbaef" stroked="f" strokeweight="1pt"/>
            </w:pict>
          </mc:Fallback>
        </mc:AlternateContent>
      </w:r>
      <w:r w:rsidR="006E7E3A">
        <w:rPr>
          <w:noProof/>
          <w:lang w:val="en-NZ" w:eastAsia="en-NZ"/>
        </w:rPr>
        <w:drawing>
          <wp:anchor distT="0" distB="0" distL="114300" distR="114300" simplePos="0" relativeHeight="251658289" behindDoc="0" locked="0" layoutInCell="1" allowOverlap="1" wp14:anchorId="6538C098" wp14:editId="4ED5F3D7">
            <wp:simplePos x="0" y="0"/>
            <wp:positionH relativeFrom="column">
              <wp:posOffset>-67098</wp:posOffset>
            </wp:positionH>
            <wp:positionV relativeFrom="paragraph">
              <wp:posOffset>130599</wp:posOffset>
            </wp:positionV>
            <wp:extent cx="1371600" cy="1592419"/>
            <wp:effectExtent l="0" t="0" r="0" b="8255"/>
            <wp:wrapNone/>
            <wp:docPr id="266847581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847581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9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B32153" w14:textId="200A99F1" w:rsidR="000F6730" w:rsidRDefault="006119E2" w:rsidP="000F6730">
      <w:pPr>
        <w:rPr>
          <w:noProof/>
          <w:szCs w:val="32"/>
        </w:rPr>
      </w:pPr>
      <w:r>
        <w:t>A</w:t>
      </w:r>
      <w:r w:rsidR="000F6730" w:rsidRPr="000F6730">
        <w:t xml:space="preserve"> </w:t>
      </w:r>
      <w:r w:rsidR="000F6730" w:rsidRPr="006119E2">
        <w:rPr>
          <w:b/>
          <w:bCs/>
        </w:rPr>
        <w:t>Community Law Centre</w:t>
      </w:r>
      <w:r w:rsidR="000913E2">
        <w:t xml:space="preserve"> </w:t>
      </w:r>
      <w:r w:rsidR="008A5122">
        <w:rPr>
          <w:noProof/>
          <w:szCs w:val="32"/>
        </w:rPr>
        <w:t>is a place that has people who can give legal advice.</w:t>
      </w:r>
    </w:p>
    <w:p w14:paraId="46AC1C5F" w14:textId="77777777" w:rsidR="008A5122" w:rsidRDefault="008A5122" w:rsidP="000F6730">
      <w:pPr>
        <w:rPr>
          <w:noProof/>
          <w:szCs w:val="32"/>
        </w:rPr>
      </w:pPr>
    </w:p>
    <w:p w14:paraId="1B740DA5" w14:textId="77777777" w:rsidR="008A5122" w:rsidRDefault="008A5122" w:rsidP="000F6730">
      <w:pPr>
        <w:rPr>
          <w:noProof/>
          <w:szCs w:val="32"/>
        </w:rPr>
      </w:pPr>
    </w:p>
    <w:p w14:paraId="0BDACBEE" w14:textId="77777777" w:rsidR="008A5122" w:rsidRDefault="008A5122" w:rsidP="008A5122">
      <w:pPr>
        <w:rPr>
          <w:noProof/>
        </w:rPr>
      </w:pPr>
      <w:r w:rsidRPr="00FB36C6">
        <w:rPr>
          <w:noProof/>
          <w:lang w:val="en-NZ" w:eastAsia="en-NZ"/>
        </w:rPr>
        <w:drawing>
          <wp:anchor distT="0" distB="0" distL="114300" distR="114300" simplePos="0" relativeHeight="251658280" behindDoc="0" locked="0" layoutInCell="1" allowOverlap="1" wp14:anchorId="50A1A636" wp14:editId="00F86443">
            <wp:simplePos x="0" y="0"/>
            <wp:positionH relativeFrom="column">
              <wp:posOffset>-80010</wp:posOffset>
            </wp:positionH>
            <wp:positionV relativeFrom="paragraph">
              <wp:posOffset>104775</wp:posOffset>
            </wp:positionV>
            <wp:extent cx="1333500" cy="1391285"/>
            <wp:effectExtent l="0" t="0" r="0" b="0"/>
            <wp:wrapNone/>
            <wp:docPr id="137752481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52481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You can use this </w:t>
      </w:r>
      <w:r w:rsidRPr="00BF46CE">
        <w:rPr>
          <w:b/>
          <w:bCs/>
          <w:noProof/>
        </w:rPr>
        <w:t>website</w:t>
      </w:r>
      <w:r>
        <w:rPr>
          <w:noProof/>
        </w:rPr>
        <w:t xml:space="preserve"> to find out where your closest Community Law Centre is:</w:t>
      </w:r>
    </w:p>
    <w:p w14:paraId="63CE1418" w14:textId="77777777" w:rsidR="008A5122" w:rsidRDefault="008A5122" w:rsidP="008A5122">
      <w:pPr>
        <w:rPr>
          <w:noProof/>
        </w:rPr>
      </w:pPr>
    </w:p>
    <w:p w14:paraId="73E5C41E" w14:textId="02071832" w:rsidR="008A5122" w:rsidRPr="0014706C" w:rsidRDefault="0014706C" w:rsidP="008A5122">
      <w:pPr>
        <w:rPr>
          <w:rStyle w:val="Hyperlink"/>
          <w:b/>
          <w:bCs/>
          <w:color w:val="000000" w:themeColor="text1"/>
          <w:u w:val="none"/>
        </w:rPr>
      </w:pPr>
      <w:hyperlink r:id="rId91" w:history="1">
        <w:r w:rsidRPr="0014706C">
          <w:rPr>
            <w:rStyle w:val="Hyperlink"/>
            <w:b/>
            <w:bCs/>
            <w:color w:val="000000" w:themeColor="text1"/>
          </w:rPr>
          <w:t>https://com</w:t>
        </w:r>
        <w:r w:rsidRPr="0014706C">
          <w:rPr>
            <w:rStyle w:val="Hyperlink"/>
            <w:b/>
            <w:bCs/>
            <w:color w:val="000000" w:themeColor="text1"/>
          </w:rPr>
          <w:t>m</w:t>
        </w:r>
        <w:r w:rsidRPr="0014706C">
          <w:rPr>
            <w:rStyle w:val="Hyperlink"/>
            <w:b/>
            <w:bCs/>
            <w:color w:val="000000" w:themeColor="text1"/>
          </w:rPr>
          <w:t>unitylaw.org.nz</w:t>
        </w:r>
      </w:hyperlink>
    </w:p>
    <w:p w14:paraId="4E032EBF" w14:textId="38B953C1" w:rsidR="008A5122" w:rsidRDefault="00F24B7A" w:rsidP="008A5122">
      <w:pPr>
        <w:rPr>
          <w:noProof/>
          <w:szCs w:val="32"/>
        </w:rPr>
      </w:pPr>
      <w:r w:rsidRPr="00BD34B6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8290" behindDoc="1" locked="0" layoutInCell="1" allowOverlap="1" wp14:anchorId="64CD0BB0" wp14:editId="7C6010E4">
                <wp:simplePos x="0" y="0"/>
                <wp:positionH relativeFrom="margin">
                  <wp:align>right</wp:align>
                </wp:positionH>
                <wp:positionV relativeFrom="paragraph">
                  <wp:posOffset>-160867</wp:posOffset>
                </wp:positionV>
                <wp:extent cx="3581400" cy="3457575"/>
                <wp:effectExtent l="0" t="0" r="0" b="9525"/>
                <wp:wrapNone/>
                <wp:docPr id="1294754134" name="Rectangle 1294754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3457575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6E470" id="Rectangle 1294754134" o:spid="_x0000_s1026" style="position:absolute;margin-left:230.8pt;margin-top:-12.65pt;width:282pt;height:272.25pt;z-index:-25165819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" fillcolor="#fcbaef" stroked="f" strokeweight="1pt">
                <w10:wrap anchorx="margin"/>
              </v:rect>
            </w:pict>
          </mc:Fallback>
        </mc:AlternateContent>
      </w:r>
      <w:r w:rsidR="008A5122">
        <w:rPr>
          <w:noProof/>
          <w:sz w:val="36"/>
          <w:szCs w:val="36"/>
          <w:lang w:val="en-NZ" w:eastAsia="en-NZ"/>
        </w:rPr>
        <w:drawing>
          <wp:anchor distT="0" distB="0" distL="114300" distR="114300" simplePos="0" relativeHeight="251658282" behindDoc="0" locked="0" layoutInCell="1" allowOverlap="1" wp14:anchorId="1E2A8A28" wp14:editId="3E7328AC">
            <wp:simplePos x="0" y="0"/>
            <wp:positionH relativeFrom="page">
              <wp:posOffset>367453</wp:posOffset>
            </wp:positionH>
            <wp:positionV relativeFrom="paragraph">
              <wp:posOffset>-109644</wp:posOffset>
            </wp:positionV>
            <wp:extent cx="2494280" cy="673100"/>
            <wp:effectExtent l="0" t="0" r="1270" b="0"/>
            <wp:wrapNone/>
            <wp:docPr id="1814" name="Picture 18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Picture 18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122">
        <w:rPr>
          <w:noProof/>
          <w:szCs w:val="32"/>
        </w:rPr>
        <w:t xml:space="preserve">The </w:t>
      </w:r>
      <w:r w:rsidR="008A5122" w:rsidRPr="008A5122">
        <w:rPr>
          <w:b/>
          <w:bCs/>
          <w:noProof/>
          <w:szCs w:val="32"/>
        </w:rPr>
        <w:t>Citizens Advice Bureau</w:t>
      </w:r>
      <w:r w:rsidR="008A5122">
        <w:rPr>
          <w:noProof/>
          <w:szCs w:val="32"/>
        </w:rPr>
        <w:t xml:space="preserve"> is sometimes called </w:t>
      </w:r>
      <w:r w:rsidR="008A5122" w:rsidRPr="00001B05">
        <w:rPr>
          <w:b/>
          <w:bCs/>
          <w:noProof/>
          <w:szCs w:val="32"/>
        </w:rPr>
        <w:t>CAB</w:t>
      </w:r>
      <w:r w:rsidR="008A5122">
        <w:rPr>
          <w:b/>
          <w:bCs/>
          <w:noProof/>
          <w:szCs w:val="32"/>
        </w:rPr>
        <w:t>.</w:t>
      </w:r>
      <w:r w:rsidR="008A5122" w:rsidRPr="00F314B8">
        <w:rPr>
          <w:noProof/>
          <w:szCs w:val="32"/>
        </w:rPr>
        <w:t xml:space="preserve"> </w:t>
      </w:r>
    </w:p>
    <w:p w14:paraId="6B2543D4" w14:textId="234759F6" w:rsidR="008A5122" w:rsidRDefault="008A5122" w:rsidP="008A5122">
      <w:pPr>
        <w:rPr>
          <w:noProof/>
          <w:szCs w:val="32"/>
        </w:rPr>
      </w:pPr>
    </w:p>
    <w:p w14:paraId="0FA8122E" w14:textId="0352E7CC" w:rsidR="008A5122" w:rsidRDefault="001D6301" w:rsidP="008A5122">
      <w:pPr>
        <w:rPr>
          <w:noProof/>
          <w:szCs w:val="32"/>
        </w:rPr>
      </w:pPr>
      <w:r w:rsidRPr="00F314B8">
        <w:rPr>
          <w:noProof/>
          <w:szCs w:val="32"/>
          <w:lang w:val="en-NZ" w:eastAsia="en-NZ"/>
        </w:rPr>
        <w:drawing>
          <wp:anchor distT="0" distB="0" distL="114300" distR="114300" simplePos="0" relativeHeight="251658283" behindDoc="0" locked="0" layoutInCell="1" allowOverlap="1" wp14:anchorId="7DAB1AD7" wp14:editId="79FD6268">
            <wp:simplePos x="0" y="0"/>
            <wp:positionH relativeFrom="column">
              <wp:posOffset>-355600</wp:posOffset>
            </wp:positionH>
            <wp:positionV relativeFrom="paragraph">
              <wp:posOffset>229235</wp:posOffset>
            </wp:positionV>
            <wp:extent cx="1828800" cy="1749425"/>
            <wp:effectExtent l="0" t="0" r="0" b="3175"/>
            <wp:wrapNone/>
            <wp:docPr id="208127828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27828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E336C" w14:textId="2C2BD339" w:rsidR="008A5122" w:rsidRDefault="00E53AA5" w:rsidP="008A5122">
      <w:pPr>
        <w:rPr>
          <w:noProof/>
          <w:szCs w:val="32"/>
        </w:rPr>
      </w:pPr>
      <w:r>
        <w:rPr>
          <w:noProof/>
          <w:szCs w:val="32"/>
        </w:rPr>
        <w:t xml:space="preserve">CAB </w:t>
      </w:r>
      <w:r w:rsidR="008A5122">
        <w:rPr>
          <w:noProof/>
          <w:szCs w:val="32"/>
        </w:rPr>
        <w:t>can assist you to:</w:t>
      </w:r>
    </w:p>
    <w:p w14:paraId="2A977F5E" w14:textId="0E174458" w:rsidR="008A5122" w:rsidRPr="009630BD" w:rsidRDefault="008A5122" w:rsidP="008A5122">
      <w:pPr>
        <w:pStyle w:val="ListParagraph"/>
        <w:numPr>
          <w:ilvl w:val="0"/>
          <w:numId w:val="21"/>
        </w:numPr>
        <w:ind w:left="4253" w:hanging="567"/>
        <w:rPr>
          <w:noProof/>
          <w:szCs w:val="32"/>
        </w:rPr>
      </w:pPr>
      <w:r>
        <w:rPr>
          <w:noProof/>
          <w:szCs w:val="32"/>
        </w:rPr>
        <w:t>u</w:t>
      </w:r>
      <w:r w:rsidRPr="009630BD">
        <w:rPr>
          <w:noProof/>
          <w:szCs w:val="32"/>
        </w:rPr>
        <w:t>nderstand your rights</w:t>
      </w:r>
    </w:p>
    <w:p w14:paraId="10FDF76B" w14:textId="77777777" w:rsidR="008A5122" w:rsidRDefault="008A5122" w:rsidP="008A5122">
      <w:pPr>
        <w:pStyle w:val="ListParagraph"/>
        <w:numPr>
          <w:ilvl w:val="0"/>
          <w:numId w:val="21"/>
        </w:numPr>
        <w:ind w:left="4253" w:hanging="567"/>
        <w:rPr>
          <w:noProof/>
          <w:szCs w:val="32"/>
        </w:rPr>
      </w:pPr>
      <w:r>
        <w:rPr>
          <w:noProof/>
          <w:szCs w:val="32"/>
        </w:rPr>
        <w:t>f</w:t>
      </w:r>
      <w:r w:rsidRPr="009630BD">
        <w:rPr>
          <w:noProof/>
          <w:szCs w:val="32"/>
        </w:rPr>
        <w:t>ill out forms.</w:t>
      </w:r>
    </w:p>
    <w:p w14:paraId="7A09752C" w14:textId="77777777" w:rsidR="008A5122" w:rsidRDefault="008A5122" w:rsidP="008A5122">
      <w:pPr>
        <w:rPr>
          <w:noProof/>
          <w:szCs w:val="32"/>
        </w:rPr>
      </w:pPr>
    </w:p>
    <w:p w14:paraId="57E106C1" w14:textId="77777777" w:rsidR="008A5122" w:rsidRDefault="008A5122" w:rsidP="008A5122">
      <w:pPr>
        <w:rPr>
          <w:noProof/>
          <w:szCs w:val="32"/>
        </w:rPr>
      </w:pPr>
    </w:p>
    <w:p w14:paraId="6ECCF7FF" w14:textId="4F99E746" w:rsidR="008A5122" w:rsidRDefault="008A5122" w:rsidP="008A5122">
      <w:pPr>
        <w:rPr>
          <w:noProof/>
          <w:szCs w:val="32"/>
        </w:rPr>
      </w:pPr>
      <w:r w:rsidRPr="00FB36C6">
        <w:rPr>
          <w:noProof/>
          <w:lang w:val="en-NZ" w:eastAsia="en-NZ"/>
        </w:rPr>
        <w:drawing>
          <wp:anchor distT="0" distB="0" distL="114300" distR="114300" simplePos="0" relativeHeight="251658284" behindDoc="0" locked="0" layoutInCell="1" allowOverlap="1" wp14:anchorId="1356F659" wp14:editId="08B51F34">
            <wp:simplePos x="0" y="0"/>
            <wp:positionH relativeFrom="margin">
              <wp:posOffset>110067</wp:posOffset>
            </wp:positionH>
            <wp:positionV relativeFrom="paragraph">
              <wp:posOffset>281517</wp:posOffset>
            </wp:positionV>
            <wp:extent cx="1371600" cy="1430337"/>
            <wp:effectExtent l="0" t="0" r="0" b="0"/>
            <wp:wrapNone/>
            <wp:docPr id="1536763617" name="Picture 15367636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63617" name="Picture 15367636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Cs w:val="32"/>
        </w:rPr>
        <w:t>To find out more about CAB you can:</w:t>
      </w:r>
    </w:p>
    <w:p w14:paraId="4852E254" w14:textId="77777777" w:rsidR="008A5122" w:rsidRPr="009910BA" w:rsidRDefault="008A5122" w:rsidP="008A5122">
      <w:pPr>
        <w:pStyle w:val="ListParagraph"/>
        <w:numPr>
          <w:ilvl w:val="0"/>
          <w:numId w:val="22"/>
        </w:numPr>
        <w:ind w:left="4253" w:hanging="567"/>
        <w:rPr>
          <w:b/>
          <w:bCs/>
          <w:noProof/>
          <w:szCs w:val="32"/>
        </w:rPr>
      </w:pPr>
      <w:r>
        <w:rPr>
          <w:noProof/>
          <w:szCs w:val="32"/>
        </w:rPr>
        <w:t>go to this w</w:t>
      </w:r>
      <w:r w:rsidRPr="009630BD">
        <w:rPr>
          <w:noProof/>
          <w:szCs w:val="32"/>
        </w:rPr>
        <w:t xml:space="preserve">ebsite: </w:t>
      </w:r>
    </w:p>
    <w:p w14:paraId="2EC1918D" w14:textId="6ACD25B4" w:rsidR="008A5122" w:rsidRPr="005634F5" w:rsidRDefault="005634F5" w:rsidP="008A5122">
      <w:pPr>
        <w:pStyle w:val="ListParagraph"/>
        <w:numPr>
          <w:ilvl w:val="0"/>
          <w:numId w:val="0"/>
        </w:numPr>
        <w:ind w:left="4253"/>
        <w:rPr>
          <w:b/>
          <w:bCs/>
          <w:noProof/>
          <w:szCs w:val="32"/>
        </w:rPr>
      </w:pPr>
      <w:hyperlink r:id="rId95" w:history="1">
        <w:r w:rsidRPr="005634F5">
          <w:rPr>
            <w:rStyle w:val="Hyperlink"/>
            <w:b/>
            <w:bCs/>
            <w:noProof/>
            <w:color w:val="auto"/>
            <w:szCs w:val="32"/>
          </w:rPr>
          <w:t>www.c</w:t>
        </w:r>
        <w:r w:rsidRPr="005634F5">
          <w:rPr>
            <w:rStyle w:val="Hyperlink"/>
            <w:b/>
            <w:bCs/>
            <w:noProof/>
            <w:color w:val="auto"/>
            <w:szCs w:val="32"/>
          </w:rPr>
          <w:t>a</w:t>
        </w:r>
        <w:r w:rsidRPr="005634F5">
          <w:rPr>
            <w:rStyle w:val="Hyperlink"/>
            <w:b/>
            <w:bCs/>
            <w:noProof/>
            <w:color w:val="auto"/>
            <w:szCs w:val="32"/>
          </w:rPr>
          <w:t>b.org.nz/</w:t>
        </w:r>
      </w:hyperlink>
    </w:p>
    <w:p w14:paraId="52F98A50" w14:textId="0209A66F" w:rsidR="008A5122" w:rsidRPr="009910BA" w:rsidRDefault="006E7E3A" w:rsidP="008A5122">
      <w:pPr>
        <w:pStyle w:val="ListParagraph"/>
        <w:numPr>
          <w:ilvl w:val="0"/>
          <w:numId w:val="22"/>
        </w:numPr>
        <w:ind w:left="4253" w:hanging="567"/>
        <w:rPr>
          <w:noProof/>
          <w:szCs w:val="32"/>
        </w:rPr>
      </w:pPr>
      <w:r w:rsidRPr="0060455D">
        <w:rPr>
          <w:noProof/>
          <w:szCs w:val="32"/>
          <w:lang w:val="en-NZ" w:eastAsia="en-NZ"/>
        </w:rPr>
        <w:drawing>
          <wp:anchor distT="0" distB="0" distL="114300" distR="114300" simplePos="0" relativeHeight="251658285" behindDoc="0" locked="0" layoutInCell="1" allowOverlap="1" wp14:anchorId="3E29DE61" wp14:editId="277AC544">
            <wp:simplePos x="0" y="0"/>
            <wp:positionH relativeFrom="margin">
              <wp:align>left</wp:align>
            </wp:positionH>
            <wp:positionV relativeFrom="paragraph">
              <wp:posOffset>76412</wp:posOffset>
            </wp:positionV>
            <wp:extent cx="1828800" cy="1170305"/>
            <wp:effectExtent l="0" t="0" r="0" b="0"/>
            <wp:wrapNone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122" w:rsidRPr="009910BA">
        <w:rPr>
          <w:noProof/>
          <w:szCs w:val="32"/>
        </w:rPr>
        <w:t xml:space="preserve">call this phone number: </w:t>
      </w:r>
      <w:r w:rsidR="008A5122" w:rsidRPr="009910BA">
        <w:rPr>
          <w:noProof/>
          <w:szCs w:val="32"/>
        </w:rPr>
        <w:br/>
      </w:r>
    </w:p>
    <w:p w14:paraId="4A3C12D4" w14:textId="77777777" w:rsidR="008A5122" w:rsidRDefault="008A5122" w:rsidP="008A5122">
      <w:pPr>
        <w:ind w:left="4253"/>
        <w:rPr>
          <w:b/>
          <w:bCs/>
          <w:noProof/>
          <w:szCs w:val="32"/>
        </w:rPr>
      </w:pPr>
      <w:r w:rsidRPr="009910BA">
        <w:rPr>
          <w:b/>
          <w:bCs/>
          <w:noProof/>
          <w:szCs w:val="32"/>
        </w:rPr>
        <w:t>0800 367 222</w:t>
      </w:r>
    </w:p>
    <w:p w14:paraId="03DCF081" w14:textId="77777777" w:rsidR="008A5122" w:rsidRDefault="008A5122" w:rsidP="008A5122">
      <w:pPr>
        <w:rPr>
          <w:rFonts w:eastAsiaTheme="majorEastAsia" w:cstheme="majorBidi"/>
          <w:b/>
          <w:color w:val="000000" w:themeColor="text1"/>
          <w:sz w:val="36"/>
          <w:szCs w:val="26"/>
        </w:rPr>
      </w:pPr>
    </w:p>
    <w:p w14:paraId="157BC169" w14:textId="77777777" w:rsidR="008A5122" w:rsidRDefault="008A5122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11BA1598" w14:textId="21FC3E66" w:rsidR="00082166" w:rsidRDefault="00A00F13" w:rsidP="006D438D">
      <w:pPr>
        <w:pStyle w:val="Heading2"/>
        <w:numPr>
          <w:ilvl w:val="0"/>
          <w:numId w:val="33"/>
        </w:numPr>
        <w:ind w:left="4253" w:hanging="567"/>
      </w:pPr>
      <w:bookmarkStart w:id="14" w:name="_Toc160447782"/>
      <w:r>
        <w:lastRenderedPageBreak/>
        <w:t>Speak up</w:t>
      </w:r>
      <w:bookmarkEnd w:id="14"/>
    </w:p>
    <w:p w14:paraId="6EDD63F0" w14:textId="38AE2A04" w:rsidR="00A00F13" w:rsidRDefault="0090169B" w:rsidP="00662CE7">
      <w:r w:rsidRPr="009934F4">
        <w:rPr>
          <w:noProof/>
          <w:lang w:val="en-NZ" w:eastAsia="en-NZ"/>
        </w:rPr>
        <w:drawing>
          <wp:anchor distT="0" distB="0" distL="114300" distR="114300" simplePos="0" relativeHeight="251658267" behindDoc="0" locked="0" layoutInCell="1" allowOverlap="1" wp14:anchorId="7A833C7D" wp14:editId="2BEE7E19">
            <wp:simplePos x="0" y="0"/>
            <wp:positionH relativeFrom="column">
              <wp:posOffset>-29845</wp:posOffset>
            </wp:positionH>
            <wp:positionV relativeFrom="paragraph">
              <wp:posOffset>357690</wp:posOffset>
            </wp:positionV>
            <wp:extent cx="1710813" cy="1710813"/>
            <wp:effectExtent l="0" t="0" r="3810" b="0"/>
            <wp:wrapNone/>
            <wp:docPr id="72543755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43755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813" cy="171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95EBD" w14:textId="6AEF8BC7" w:rsidR="00513E37" w:rsidRDefault="00513E37" w:rsidP="00A00F13">
      <w:r>
        <w:t xml:space="preserve">You could ask the person bullying you to stop. </w:t>
      </w:r>
    </w:p>
    <w:p w14:paraId="561DAE75" w14:textId="77777777" w:rsidR="00513E37" w:rsidRDefault="00513E37" w:rsidP="00A00F13"/>
    <w:p w14:paraId="306354C5" w14:textId="77777777" w:rsidR="00513E37" w:rsidRDefault="00513E37" w:rsidP="00A00F13"/>
    <w:p w14:paraId="50AFADED" w14:textId="7F881991" w:rsidR="00513E37" w:rsidRDefault="00513E37" w:rsidP="00A00F13">
      <w:r>
        <w:t xml:space="preserve">Only do this if it is safe for you. </w:t>
      </w:r>
    </w:p>
    <w:p w14:paraId="622317A0" w14:textId="77777777" w:rsidR="00513E37" w:rsidRDefault="00513E37" w:rsidP="00A00F13"/>
    <w:p w14:paraId="0D80AA80" w14:textId="77777777" w:rsidR="00513E37" w:rsidRDefault="00513E37" w:rsidP="00A00F13"/>
    <w:p w14:paraId="14E99BDD" w14:textId="4A2BDA51" w:rsidR="00A00F13" w:rsidRDefault="007D3562" w:rsidP="00A00F13">
      <w:r w:rsidRPr="00C60EA5">
        <w:rPr>
          <w:noProof/>
          <w:lang w:val="en-NZ" w:eastAsia="en-NZ"/>
        </w:rPr>
        <w:drawing>
          <wp:anchor distT="0" distB="0" distL="114300" distR="114300" simplePos="0" relativeHeight="251658266" behindDoc="0" locked="0" layoutInCell="1" allowOverlap="1" wp14:anchorId="493F4444" wp14:editId="776847FD">
            <wp:simplePos x="0" y="0"/>
            <wp:positionH relativeFrom="column">
              <wp:posOffset>57293</wp:posOffset>
            </wp:positionH>
            <wp:positionV relativeFrom="paragraph">
              <wp:posOffset>71796</wp:posOffset>
            </wp:positionV>
            <wp:extent cx="1371600" cy="1371600"/>
            <wp:effectExtent l="0" t="0" r="0" b="0"/>
            <wp:wrapNone/>
            <wp:docPr id="2147472858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472858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E37">
        <w:t>You could talk to them</w:t>
      </w:r>
      <w:r w:rsidR="00A00F13">
        <w:t>:</w:t>
      </w:r>
    </w:p>
    <w:p w14:paraId="19B604D9" w14:textId="1ABF52A6" w:rsidR="00A00F13" w:rsidRDefault="00513E37" w:rsidP="00C60EA5">
      <w:pPr>
        <w:pStyle w:val="Listtoplevel"/>
      </w:pPr>
      <w:r>
        <w:t xml:space="preserve">in </w:t>
      </w:r>
      <w:r w:rsidR="00A00F13">
        <w:t>person</w:t>
      </w:r>
    </w:p>
    <w:p w14:paraId="1E601789" w14:textId="45BDDEEB" w:rsidR="00A00F13" w:rsidRDefault="00513E37" w:rsidP="00767079">
      <w:pPr>
        <w:pStyle w:val="Listtoplevel"/>
      </w:pPr>
      <w:r>
        <w:t>by</w:t>
      </w:r>
      <w:r w:rsidR="00A00F13">
        <w:t xml:space="preserve"> email.</w:t>
      </w:r>
    </w:p>
    <w:p w14:paraId="67CB5898" w14:textId="77777777" w:rsidR="00D54505" w:rsidRDefault="00D54505" w:rsidP="00D54505"/>
    <w:p w14:paraId="3826490A" w14:textId="77777777" w:rsidR="005F5BBF" w:rsidRDefault="005F5BBF" w:rsidP="00D54505"/>
    <w:p w14:paraId="7B9A802D" w14:textId="77777777" w:rsidR="003A4542" w:rsidRDefault="005F5BBF" w:rsidP="00D54505">
      <w:r>
        <w:t>Tell them</w:t>
      </w:r>
      <w:r w:rsidR="003A4542">
        <w:t>:</w:t>
      </w:r>
    </w:p>
    <w:p w14:paraId="4A6FD5FB" w14:textId="6DB7E726" w:rsidR="005F5BBF" w:rsidRDefault="00433B04" w:rsidP="00433B04">
      <w:pPr>
        <w:pStyle w:val="Listtoplevel"/>
      </w:pPr>
      <w:r w:rsidRPr="00433B04">
        <w:rPr>
          <w:lang w:val="en-NZ" w:eastAsia="en-NZ"/>
        </w:rPr>
        <w:drawing>
          <wp:anchor distT="0" distB="0" distL="114300" distR="114300" simplePos="0" relativeHeight="251658268" behindDoc="0" locked="0" layoutInCell="1" allowOverlap="1" wp14:anchorId="142105B3" wp14:editId="769EBCFA">
            <wp:simplePos x="0" y="0"/>
            <wp:positionH relativeFrom="column">
              <wp:posOffset>-203412</wp:posOffset>
            </wp:positionH>
            <wp:positionV relativeFrom="paragraph">
              <wp:posOffset>546735</wp:posOffset>
            </wp:positionV>
            <wp:extent cx="1828800" cy="1114455"/>
            <wp:effectExtent l="0" t="0" r="0" b="9525"/>
            <wp:wrapNone/>
            <wp:docPr id="905046378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046378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1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89A">
        <w:t>what they do that upsets you</w:t>
      </w:r>
    </w:p>
    <w:p w14:paraId="3558DD7B" w14:textId="4FDFE975" w:rsidR="003A4542" w:rsidRDefault="003A4542" w:rsidP="00377D6C">
      <w:pPr>
        <w:pStyle w:val="Listtoplevel"/>
      </w:pPr>
      <w:r>
        <w:t xml:space="preserve">how you would like them to speak to you. </w:t>
      </w:r>
    </w:p>
    <w:p w14:paraId="24FE488B" w14:textId="77777777" w:rsidR="00D54505" w:rsidRDefault="00D54505" w:rsidP="00D54505"/>
    <w:p w14:paraId="6FC4D202" w14:textId="23AEB46B" w:rsidR="00036BCF" w:rsidRDefault="00036BCF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2BF4DC16" w14:textId="157F954D" w:rsidR="00036BCF" w:rsidRDefault="006D438D" w:rsidP="006D438D">
      <w:pPr>
        <w:pStyle w:val="Heading2"/>
        <w:numPr>
          <w:ilvl w:val="0"/>
          <w:numId w:val="33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bookmarkStart w:id="15" w:name="_Toc160447783"/>
      <w:r w:rsidRPr="002860B3"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658274" behindDoc="0" locked="0" layoutInCell="1" allowOverlap="1" wp14:anchorId="476AFC0A" wp14:editId="42C4BDA1">
            <wp:simplePos x="0" y="0"/>
            <wp:positionH relativeFrom="column">
              <wp:posOffset>-186055</wp:posOffset>
            </wp:positionH>
            <wp:positionV relativeFrom="paragraph">
              <wp:posOffset>409043</wp:posOffset>
            </wp:positionV>
            <wp:extent cx="1828800" cy="1828800"/>
            <wp:effectExtent l="0" t="0" r="0" b="0"/>
            <wp:wrapNone/>
            <wp:docPr id="90217268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17268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443">
        <w:rPr>
          <w:rFonts w:eastAsia="Times New Roman"/>
          <w:shd w:val="clear" w:color="auto" w:fill="FFFFFF"/>
          <w:lang w:eastAsia="en-GB"/>
        </w:rPr>
        <w:t>F</w:t>
      </w:r>
      <w:r w:rsidR="00036BCF">
        <w:rPr>
          <w:rFonts w:eastAsia="Times New Roman"/>
          <w:shd w:val="clear" w:color="auto" w:fill="FFFFFF"/>
          <w:lang w:eastAsia="en-GB"/>
        </w:rPr>
        <w:t>ollow any work</w:t>
      </w:r>
      <w:r w:rsidR="00513E37">
        <w:rPr>
          <w:rFonts w:eastAsia="Times New Roman"/>
          <w:shd w:val="clear" w:color="auto" w:fill="FFFFFF"/>
          <w:lang w:eastAsia="en-GB"/>
        </w:rPr>
        <w:t xml:space="preserve"> </w:t>
      </w:r>
      <w:r w:rsidR="00036BCF">
        <w:rPr>
          <w:rFonts w:eastAsia="Times New Roman"/>
          <w:shd w:val="clear" w:color="auto" w:fill="FFFFFF"/>
          <w:lang w:eastAsia="en-GB"/>
        </w:rPr>
        <w:t>rules around bullying</w:t>
      </w:r>
      <w:bookmarkEnd w:id="15"/>
      <w:r w:rsidR="00036BCF">
        <w:rPr>
          <w:rFonts w:eastAsia="Times New Roman"/>
          <w:shd w:val="clear" w:color="auto" w:fill="FFFFFF"/>
          <w:lang w:eastAsia="en-GB"/>
        </w:rPr>
        <w:t xml:space="preserve"> </w:t>
      </w:r>
    </w:p>
    <w:p w14:paraId="78010C04" w14:textId="7FCDCEB3" w:rsidR="00036BCF" w:rsidRDefault="00036BCF" w:rsidP="00036BCF">
      <w:pPr>
        <w:rPr>
          <w:rFonts w:eastAsia="Times New Roman"/>
          <w:shd w:val="clear" w:color="auto" w:fill="FFFFFF"/>
          <w:lang w:eastAsia="en-GB"/>
        </w:rPr>
      </w:pPr>
    </w:p>
    <w:p w14:paraId="5E7DAE67" w14:textId="6E664224" w:rsidR="00295C12" w:rsidRDefault="00295C12" w:rsidP="00295C1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Your workplace may already have rules around what to do if you are experiencing bullying. </w:t>
      </w:r>
    </w:p>
    <w:p w14:paraId="158D7A51" w14:textId="33C985AA" w:rsidR="006D438D" w:rsidRDefault="006D438D" w:rsidP="006D438D">
      <w:pPr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bookmarkStart w:id="16" w:name="_Toc160447784"/>
    </w:p>
    <w:p w14:paraId="0D76D377" w14:textId="77777777" w:rsidR="006D438D" w:rsidRDefault="006D438D" w:rsidP="006D438D">
      <w:pPr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</w:p>
    <w:p w14:paraId="018B1A3A" w14:textId="2BDB321C" w:rsidR="00C844D8" w:rsidRDefault="006D438D" w:rsidP="006D438D">
      <w:pPr>
        <w:pStyle w:val="Heading2"/>
        <w:numPr>
          <w:ilvl w:val="0"/>
          <w:numId w:val="33"/>
        </w:numPr>
        <w:ind w:left="4253" w:hanging="567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658270" behindDoc="0" locked="0" layoutInCell="1" allowOverlap="1" wp14:anchorId="5AB4693C" wp14:editId="10AB983E">
                <wp:simplePos x="0" y="0"/>
                <wp:positionH relativeFrom="column">
                  <wp:posOffset>-31115</wp:posOffset>
                </wp:positionH>
                <wp:positionV relativeFrom="paragraph">
                  <wp:posOffset>75053</wp:posOffset>
                </wp:positionV>
                <wp:extent cx="1554480" cy="1855470"/>
                <wp:effectExtent l="0" t="0" r="7620" b="0"/>
                <wp:wrapNone/>
                <wp:docPr id="1126484735" name="Group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4480" cy="1855470"/>
                          <a:chOff x="0" y="0"/>
                          <a:chExt cx="1828800" cy="1855470"/>
                        </a:xfrm>
                      </wpg:grpSpPr>
                      <pic:pic xmlns:pic="http://schemas.openxmlformats.org/drawingml/2006/picture">
                        <pic:nvPicPr>
                          <pic:cNvPr id="1262153351" name="Picture 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5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49192043" name="Rectangle 48"/>
                        <wps:cNvSpPr/>
                        <wps:spPr>
                          <a:xfrm rot="20536992">
                            <a:off x="617358" y="463493"/>
                            <a:ext cx="481200" cy="17964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94769A" id="Group 49" o:spid="_x0000_s1026" alt="&quot;&quot;" style="position:absolute;margin-left:-2.45pt;margin-top:5.9pt;width:122.4pt;height:146.1pt;z-index:251658270;mso-width-relative:margin" coordsize="18288,185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">
                <v:shape id="Picture 38" o:spid="_x0000_s1027" type="#_x0000_t75" alt="&quot;&quot;" style="position:absolute;width:18288;height:1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">
                  <v:imagedata r:id="rId101" o:title=""/>
                </v:shape>
                <v:rect id="Rectangle 48" o:spid="_x0000_s1028" style="position:absolute;left:6173;top:4634;width:4812;height:1797;rotation:-116108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" fillcolor="white [3212]" strokecolor="white [3212]" strokeweight="1pt"/>
              </v:group>
            </w:pict>
          </mc:Fallback>
        </mc:AlternateContent>
      </w:r>
      <w:r w:rsidR="005A6640">
        <w:rPr>
          <w:rFonts w:eastAsia="Times New Roman"/>
          <w:shd w:val="clear" w:color="auto" w:fill="FFFFFF"/>
          <w:lang w:eastAsia="en-GB"/>
        </w:rPr>
        <w:t>Make a formal complaint</w:t>
      </w:r>
      <w:bookmarkEnd w:id="16"/>
    </w:p>
    <w:p w14:paraId="36BD4F14" w14:textId="1FCB80EB" w:rsidR="00C844D8" w:rsidRDefault="00C844D8" w:rsidP="00C844D8">
      <w:pPr>
        <w:rPr>
          <w:lang w:eastAsia="en-GB"/>
        </w:rPr>
      </w:pPr>
    </w:p>
    <w:p w14:paraId="4F3D9F1B" w14:textId="5DF42618" w:rsidR="004C2141" w:rsidRDefault="002860B3" w:rsidP="00C844D8">
      <w:pPr>
        <w:rPr>
          <w:lang w:eastAsia="en-GB"/>
        </w:rPr>
      </w:pPr>
      <w:r w:rsidRPr="00BD34B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58273" behindDoc="1" locked="0" layoutInCell="1" allowOverlap="1" wp14:anchorId="4794F118" wp14:editId="3CD19AC9">
                <wp:simplePos x="0" y="0"/>
                <wp:positionH relativeFrom="column">
                  <wp:posOffset>2133599</wp:posOffset>
                </wp:positionH>
                <wp:positionV relativeFrom="paragraph">
                  <wp:posOffset>133350</wp:posOffset>
                </wp:positionV>
                <wp:extent cx="3705225" cy="1400175"/>
                <wp:effectExtent l="0" t="0" r="9525" b="9525"/>
                <wp:wrapNone/>
                <wp:docPr id="340731279" name="Rectangle 340731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5225" cy="1400175"/>
                        </a:xfrm>
                        <a:prstGeom prst="rect">
                          <a:avLst/>
                        </a:prstGeom>
                        <a:solidFill>
                          <a:srgbClr val="FCBA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E94B3A" id="Rectangle 340731279" o:spid="_x0000_s1026" style="position:absolute;margin-left:168pt;margin-top:10.5pt;width:291.75pt;height:110.25pt;z-index:-2516582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" fillcolor="#fcbaef" stroked="f" strokeweight="1pt"/>
            </w:pict>
          </mc:Fallback>
        </mc:AlternateContent>
      </w:r>
    </w:p>
    <w:p w14:paraId="485B3B9C" w14:textId="5E4A3F92" w:rsidR="00D40AB4" w:rsidRPr="00D40AB4" w:rsidRDefault="00D40AB4" w:rsidP="00C844D8">
      <w:pPr>
        <w:rPr>
          <w:lang w:eastAsia="en-GB"/>
        </w:rPr>
      </w:pPr>
      <w:r>
        <w:rPr>
          <w:lang w:eastAsia="en-GB"/>
        </w:rPr>
        <w:t xml:space="preserve">A </w:t>
      </w:r>
      <w:r>
        <w:rPr>
          <w:b/>
          <w:bCs/>
          <w:lang w:eastAsia="en-GB"/>
        </w:rPr>
        <w:t xml:space="preserve">formal complaint </w:t>
      </w:r>
      <w:r>
        <w:rPr>
          <w:lang w:eastAsia="en-GB"/>
        </w:rPr>
        <w:t xml:space="preserve">is when you </w:t>
      </w:r>
      <w:r w:rsidR="006D438D">
        <w:rPr>
          <w:lang w:eastAsia="en-GB"/>
        </w:rPr>
        <w:t>make</w:t>
      </w:r>
      <w:r>
        <w:rPr>
          <w:lang w:eastAsia="en-GB"/>
        </w:rPr>
        <w:t xml:space="preserve"> a written complaint </w:t>
      </w:r>
      <w:r w:rsidR="006D438D">
        <w:rPr>
          <w:lang w:eastAsia="en-GB"/>
        </w:rPr>
        <w:t>about the bullying in your workplace</w:t>
      </w:r>
      <w:r>
        <w:rPr>
          <w:lang w:eastAsia="en-GB"/>
        </w:rPr>
        <w:t xml:space="preserve">. </w:t>
      </w:r>
    </w:p>
    <w:p w14:paraId="3742DB2B" w14:textId="7DC9F47C" w:rsidR="00D40AB4" w:rsidRDefault="00D40AB4">
      <w:pPr>
        <w:spacing w:line="240" w:lineRule="auto"/>
        <w:ind w:left="0"/>
        <w:rPr>
          <w:lang w:eastAsia="en-GB"/>
        </w:rPr>
      </w:pPr>
    </w:p>
    <w:p w14:paraId="0F39B460" w14:textId="44D86482" w:rsidR="006D438D" w:rsidRDefault="006D438D">
      <w:pPr>
        <w:spacing w:line="240" w:lineRule="auto"/>
        <w:ind w:left="0"/>
        <w:rPr>
          <w:lang w:eastAsia="en-GB"/>
        </w:rPr>
      </w:pPr>
    </w:p>
    <w:p w14:paraId="00E022B7" w14:textId="77777777" w:rsidR="003B00F3" w:rsidRDefault="003B00F3">
      <w:pPr>
        <w:spacing w:line="240" w:lineRule="auto"/>
        <w:ind w:left="0"/>
        <w:rPr>
          <w:lang w:eastAsia="en-GB"/>
        </w:rPr>
      </w:pPr>
    </w:p>
    <w:p w14:paraId="76DC920D" w14:textId="3C94A013" w:rsidR="00C844D8" w:rsidRDefault="006D438D" w:rsidP="00C844D8">
      <w:pPr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58269" behindDoc="0" locked="0" layoutInCell="1" allowOverlap="1" wp14:anchorId="6E93E3AA" wp14:editId="6A0961B0">
            <wp:simplePos x="0" y="0"/>
            <wp:positionH relativeFrom="column">
              <wp:posOffset>26670</wp:posOffset>
            </wp:positionH>
            <wp:positionV relativeFrom="paragraph">
              <wp:posOffset>318770</wp:posOffset>
            </wp:positionV>
            <wp:extent cx="1498600" cy="1562735"/>
            <wp:effectExtent l="0" t="0" r="6350" b="0"/>
            <wp:wrapNone/>
            <wp:docPr id="707312980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312980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2141">
        <w:rPr>
          <w:lang w:eastAsia="en-GB"/>
        </w:rPr>
        <w:t>I</w:t>
      </w:r>
      <w:r w:rsidR="00C844D8">
        <w:rPr>
          <w:lang w:eastAsia="en-GB"/>
        </w:rPr>
        <w:t xml:space="preserve">nformation on what </w:t>
      </w:r>
      <w:r w:rsidR="004C2141">
        <w:rPr>
          <w:lang w:eastAsia="en-GB"/>
        </w:rPr>
        <w:t xml:space="preserve">should happen at your workplace after you have made a formal complaint </w:t>
      </w:r>
      <w:r w:rsidR="00C844D8">
        <w:rPr>
          <w:lang w:eastAsia="en-GB"/>
        </w:rPr>
        <w:t xml:space="preserve">is available on the WorkSafe </w:t>
      </w:r>
      <w:r w:rsidR="00C844D8" w:rsidRPr="003B00F3">
        <w:rPr>
          <w:b/>
          <w:bCs/>
          <w:lang w:eastAsia="en-GB"/>
        </w:rPr>
        <w:t>website</w:t>
      </w:r>
      <w:r w:rsidR="00C844D8">
        <w:rPr>
          <w:lang w:eastAsia="en-GB"/>
        </w:rPr>
        <w:t xml:space="preserve"> here:</w:t>
      </w:r>
    </w:p>
    <w:p w14:paraId="7A43CB22" w14:textId="77777777" w:rsidR="003B00F3" w:rsidRDefault="003B00F3" w:rsidP="00C844D8">
      <w:pPr>
        <w:rPr>
          <w:lang w:eastAsia="en-GB"/>
        </w:rPr>
      </w:pPr>
    </w:p>
    <w:p w14:paraId="1796DD61" w14:textId="1B6E7130" w:rsidR="004C2141" w:rsidRPr="003B00F3" w:rsidRDefault="0014706C" w:rsidP="00C844D8">
      <w:pPr>
        <w:rPr>
          <w:b/>
          <w:bCs/>
          <w:lang w:eastAsia="en-GB"/>
        </w:rPr>
      </w:pPr>
      <w:hyperlink r:id="rId103" w:history="1">
        <w:r w:rsidRPr="0014706C">
          <w:rPr>
            <w:rStyle w:val="Hyperlink"/>
            <w:b/>
            <w:bCs/>
            <w:color w:val="000000" w:themeColor="text1"/>
            <w:lang w:eastAsia="en-GB"/>
          </w:rPr>
          <w:t>https://worksafe.govt.nz/topic-and-industry</w:t>
        </w:r>
        <w:r w:rsidRPr="0014706C">
          <w:rPr>
            <w:rStyle w:val="Hyperlink"/>
            <w:b/>
            <w:bCs/>
            <w:color w:val="000000" w:themeColor="text1"/>
            <w:lang w:eastAsia="en-GB"/>
          </w:rPr>
          <w:t>/</w:t>
        </w:r>
        <w:r w:rsidRPr="0014706C">
          <w:rPr>
            <w:rStyle w:val="Hyperlink"/>
            <w:b/>
            <w:bCs/>
            <w:color w:val="000000" w:themeColor="text1"/>
            <w:lang w:eastAsia="en-GB"/>
          </w:rPr>
          <w:t>bullying/</w:t>
        </w:r>
      </w:hyperlink>
      <w:r w:rsidR="003B00F3" w:rsidRPr="003B00F3">
        <w:rPr>
          <w:b/>
          <w:bCs/>
          <w:lang w:eastAsia="en-GB"/>
        </w:rPr>
        <w:t xml:space="preserve"> </w:t>
      </w:r>
    </w:p>
    <w:p w14:paraId="03504F7C" w14:textId="3AF8D307" w:rsidR="00D40AB4" w:rsidRDefault="00D40AB4">
      <w:pPr>
        <w:spacing w:line="240" w:lineRule="auto"/>
        <w:ind w:left="0"/>
        <w:rPr>
          <w:b/>
          <w:bCs/>
          <w:lang w:eastAsia="en-GB"/>
        </w:rPr>
      </w:pPr>
      <w:r>
        <w:rPr>
          <w:b/>
          <w:bCs/>
          <w:lang w:eastAsia="en-GB"/>
        </w:rPr>
        <w:br w:type="page"/>
      </w:r>
    </w:p>
    <w:p w14:paraId="7E73CFDE" w14:textId="33DB1B20" w:rsidR="005772E8" w:rsidRPr="003706C4" w:rsidRDefault="008A6706" w:rsidP="003706C4">
      <w:pPr>
        <w:pStyle w:val="Heading1"/>
      </w:pPr>
      <w:bookmarkStart w:id="17" w:name="_Toc160447786"/>
      <w:r>
        <w:lastRenderedPageBreak/>
        <w:t>More information</w:t>
      </w:r>
      <w:bookmarkEnd w:id="17"/>
    </w:p>
    <w:p w14:paraId="7BD8C6F7" w14:textId="32BD7E0A" w:rsidR="00694A63" w:rsidRDefault="00694A63" w:rsidP="005772E8"/>
    <w:p w14:paraId="58ACA2A5" w14:textId="15EF3D97" w:rsidR="001D20EC" w:rsidRDefault="0034765F" w:rsidP="005772E8">
      <w:r>
        <w:rPr>
          <w:noProof/>
          <w:lang w:val="en-NZ" w:eastAsia="en-NZ"/>
        </w:rPr>
        <w:drawing>
          <wp:anchor distT="0" distB="0" distL="114300" distR="114300" simplePos="0" relativeHeight="251658291" behindDoc="0" locked="0" layoutInCell="1" allowOverlap="1" wp14:anchorId="688DA5EE" wp14:editId="506CCD20">
            <wp:simplePos x="0" y="0"/>
            <wp:positionH relativeFrom="column">
              <wp:posOffset>-171450</wp:posOffset>
            </wp:positionH>
            <wp:positionV relativeFrom="paragraph">
              <wp:posOffset>78740</wp:posOffset>
            </wp:positionV>
            <wp:extent cx="1828800" cy="1828800"/>
            <wp:effectExtent l="0" t="0" r="0" b="0"/>
            <wp:wrapNone/>
            <wp:docPr id="83216505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16505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4CB49" w14:textId="6175A764" w:rsidR="008A6706" w:rsidRDefault="008A6706" w:rsidP="008A6706">
      <w:r>
        <w:t>More information about P</w:t>
      </w:r>
      <w:r w:rsidR="00FB40EE">
        <w:t xml:space="preserve">ink </w:t>
      </w:r>
      <w:r>
        <w:t>S</w:t>
      </w:r>
      <w:r w:rsidR="00FB40EE">
        <w:t xml:space="preserve">hirt </w:t>
      </w:r>
      <w:r>
        <w:t>D</w:t>
      </w:r>
      <w:r w:rsidR="00FB40EE">
        <w:t>ay</w:t>
      </w:r>
      <w:r>
        <w:t xml:space="preserve"> is available on </w:t>
      </w:r>
      <w:r w:rsidR="00E53AA5">
        <w:t xml:space="preserve">this </w:t>
      </w:r>
      <w:r>
        <w:t>website:</w:t>
      </w:r>
    </w:p>
    <w:p w14:paraId="43E79127" w14:textId="77777777" w:rsidR="008A6706" w:rsidRDefault="008A6706" w:rsidP="008A6706"/>
    <w:p w14:paraId="25B852A5" w14:textId="7B6BB4B9" w:rsidR="008A6706" w:rsidRPr="0039379C" w:rsidRDefault="0039379C" w:rsidP="008A6706">
      <w:pPr>
        <w:rPr>
          <w:color w:val="000000" w:themeColor="text1"/>
        </w:rPr>
      </w:pPr>
      <w:hyperlink r:id="rId105" w:history="1">
        <w:r w:rsidRPr="0039379C">
          <w:rPr>
            <w:rStyle w:val="Hyperlink"/>
            <w:b/>
            <w:bCs/>
            <w:color w:val="000000" w:themeColor="text1"/>
          </w:rPr>
          <w:t>https://pin</w:t>
        </w:r>
        <w:r w:rsidRPr="0039379C">
          <w:rPr>
            <w:rStyle w:val="Hyperlink"/>
            <w:b/>
            <w:bCs/>
            <w:color w:val="000000" w:themeColor="text1"/>
          </w:rPr>
          <w:t>k</w:t>
        </w:r>
        <w:r w:rsidRPr="0039379C">
          <w:rPr>
            <w:rStyle w:val="Hyperlink"/>
            <w:b/>
            <w:bCs/>
            <w:color w:val="000000" w:themeColor="text1"/>
          </w:rPr>
          <w:t>shirtday.org.nz</w:t>
        </w:r>
      </w:hyperlink>
    </w:p>
    <w:p w14:paraId="2B4756BD" w14:textId="77777777" w:rsidR="008A6706" w:rsidRDefault="008A6706" w:rsidP="008A6706">
      <w:pPr>
        <w:rPr>
          <w:rFonts w:eastAsia="Times New Roman"/>
          <w:shd w:val="clear" w:color="auto" w:fill="FFFFFF"/>
          <w:lang w:eastAsia="en-GB"/>
        </w:rPr>
      </w:pPr>
    </w:p>
    <w:p w14:paraId="405ACED0" w14:textId="255B8CAF" w:rsidR="007022D2" w:rsidRDefault="0034765F" w:rsidP="008A6706">
      <w:r w:rsidRPr="00A96CA5">
        <w:rPr>
          <w:noProof/>
          <w:lang w:val="en-NZ" w:eastAsia="en-NZ"/>
        </w:rPr>
        <w:drawing>
          <wp:anchor distT="0" distB="0" distL="114300" distR="114300" simplePos="0" relativeHeight="251658277" behindDoc="0" locked="0" layoutInCell="1" allowOverlap="1" wp14:anchorId="6AD75F7C" wp14:editId="4BD43AB8">
            <wp:simplePos x="0" y="0"/>
            <wp:positionH relativeFrom="margin">
              <wp:align>left</wp:align>
            </wp:positionH>
            <wp:positionV relativeFrom="paragraph">
              <wp:posOffset>63712</wp:posOffset>
            </wp:positionV>
            <wp:extent cx="1569227" cy="1637071"/>
            <wp:effectExtent l="0" t="0" r="0" b="1270"/>
            <wp:wrapNone/>
            <wp:docPr id="19272153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153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325" cy="164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2D2">
        <w:t xml:space="preserve"> </w:t>
      </w:r>
    </w:p>
    <w:p w14:paraId="57C2AD33" w14:textId="74D4DE28" w:rsidR="00FB40EE" w:rsidRDefault="00FB40EE" w:rsidP="008A6706">
      <w:r>
        <w:t>Information on how to contact Pink Shirt Day is available here:</w:t>
      </w:r>
    </w:p>
    <w:p w14:paraId="283D2EE6" w14:textId="77777777" w:rsidR="00FB40EE" w:rsidRDefault="00FB40EE" w:rsidP="008A6706"/>
    <w:p w14:paraId="1201B107" w14:textId="5CD858CE" w:rsidR="00FB40EE" w:rsidRPr="0039379C" w:rsidRDefault="0039379C" w:rsidP="008A6706">
      <w:pPr>
        <w:rPr>
          <w:b/>
          <w:bCs/>
          <w:color w:val="000000" w:themeColor="text1"/>
        </w:rPr>
      </w:pPr>
      <w:hyperlink r:id="rId106" w:history="1">
        <w:r w:rsidRPr="0039379C">
          <w:rPr>
            <w:rStyle w:val="Hyperlink"/>
            <w:b/>
            <w:bCs/>
            <w:color w:val="000000" w:themeColor="text1"/>
          </w:rPr>
          <w:t>https://pinkshirtday</w:t>
        </w:r>
        <w:r w:rsidRPr="0039379C">
          <w:rPr>
            <w:rStyle w:val="Hyperlink"/>
            <w:b/>
            <w:bCs/>
            <w:color w:val="000000" w:themeColor="text1"/>
          </w:rPr>
          <w:t>.</w:t>
        </w:r>
        <w:r w:rsidRPr="0039379C">
          <w:rPr>
            <w:rStyle w:val="Hyperlink"/>
            <w:b/>
            <w:bCs/>
            <w:color w:val="000000" w:themeColor="text1"/>
          </w:rPr>
          <w:t>org.nz/contact</w:t>
        </w:r>
      </w:hyperlink>
    </w:p>
    <w:p w14:paraId="313E1C82" w14:textId="360599E3" w:rsidR="003B00F3" w:rsidRPr="003B00F3" w:rsidRDefault="008A6706" w:rsidP="003B00F3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18" w:name="_Hlk53559738"/>
      <w:r>
        <w:rPr>
          <w:rFonts w:eastAsia="Times New Roman" w:cs="Arial"/>
          <w:szCs w:val="32"/>
          <w:lang w:eastAsia="en-NZ"/>
        </w:rPr>
        <w:br w:type="page"/>
      </w:r>
      <w:r w:rsidR="003B00F3" w:rsidRPr="003B00F3">
        <w:rPr>
          <w:rFonts w:cs="Times New Roman"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58351" behindDoc="1" locked="0" layoutInCell="1" allowOverlap="1" wp14:anchorId="07CF0936" wp14:editId="501AFA6A">
                <wp:simplePos x="0" y="0"/>
                <wp:positionH relativeFrom="margin">
                  <wp:posOffset>-343535</wp:posOffset>
                </wp:positionH>
                <wp:positionV relativeFrom="paragraph">
                  <wp:posOffset>-297815</wp:posOffset>
                </wp:positionV>
                <wp:extent cx="6234430" cy="9240520"/>
                <wp:effectExtent l="0" t="0" r="13970" b="17780"/>
                <wp:wrapNone/>
                <wp:docPr id="1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924052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F62598" id="Rectangle 11" o:spid="_x0000_s1026" style="position:absolute;margin-left:-27.05pt;margin-top:-23.45pt;width:490.9pt;height:727.6pt;z-index:-25165812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" filled="f" strokecolor="windowText">
                <v:path arrowok="t"/>
                <w10:wrap anchorx="margin"/>
              </v:rect>
            </w:pict>
          </mc:Fallback>
        </mc:AlternateContent>
      </w:r>
      <w:r w:rsidR="003B00F3" w:rsidRPr="003B00F3">
        <w:rPr>
          <w:rFonts w:cs="Times New Roman"/>
          <w:noProof/>
          <w:lang w:val="en-NZ" w:eastAsia="en-NZ"/>
        </w:rPr>
        <w:drawing>
          <wp:anchor distT="0" distB="0" distL="114300" distR="114300" simplePos="0" relativeHeight="251658357" behindDoc="1" locked="0" layoutInCell="1" allowOverlap="1" wp14:anchorId="2CA11BEF" wp14:editId="6730AC25">
            <wp:simplePos x="0" y="0"/>
            <wp:positionH relativeFrom="column">
              <wp:posOffset>0</wp:posOffset>
            </wp:positionH>
            <wp:positionV relativeFrom="paragraph">
              <wp:posOffset>-160020</wp:posOffset>
            </wp:positionV>
            <wp:extent cx="1586865" cy="1193800"/>
            <wp:effectExtent l="0" t="0" r="0" b="6350"/>
            <wp:wrapNone/>
            <wp:docPr id="10" name="Picture 10" descr="Gift for mental wellbeing. Donate to Mental Health Foundation NZ – The Good  Regis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ift for mental wellbeing. Donate to Mental Health Foundation NZ – The Good  Registry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0F3" w:rsidRPr="003B00F3">
        <w:rPr>
          <w:rFonts w:eastAsia="Times New Roman" w:cs="Arial"/>
          <w:szCs w:val="32"/>
          <w:lang w:eastAsia="en-NZ"/>
        </w:rPr>
        <w:t xml:space="preserve">This information has been written by the Mental Health Foundation of New Zealand. </w:t>
      </w:r>
    </w:p>
    <w:p w14:paraId="36D884F6" w14:textId="77777777" w:rsidR="003B00F3" w:rsidRPr="003B00F3" w:rsidRDefault="003B00F3" w:rsidP="003B00F3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2B71B420" w14:textId="0E2C64BD" w:rsidR="003B00F3" w:rsidRPr="003B00F3" w:rsidRDefault="003B00F3" w:rsidP="003B00F3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3B00F3">
        <w:rPr>
          <w:rFonts w:cs="Times New Roman"/>
          <w:noProof/>
          <w:lang w:val="en-NZ" w:eastAsia="en-NZ"/>
        </w:rPr>
        <w:drawing>
          <wp:anchor distT="0" distB="0" distL="114300" distR="114300" simplePos="0" relativeHeight="251658356" behindDoc="0" locked="0" layoutInCell="1" allowOverlap="1" wp14:anchorId="3BB97176" wp14:editId="5507253C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9" name="Picture 9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00F3">
        <w:rPr>
          <w:rFonts w:eastAsia="Times New Roman" w:cs="Arial"/>
          <w:szCs w:val="32"/>
          <w:lang w:eastAsia="en-NZ"/>
        </w:rPr>
        <w:t xml:space="preserve">It has been translated into Easy Read by the Make it Easy </w:t>
      </w:r>
      <w:r w:rsidRPr="003B00F3">
        <w:rPr>
          <w:rFonts w:cs="Arial"/>
          <w:szCs w:val="32"/>
          <w:lang w:eastAsia="en-NZ"/>
        </w:rPr>
        <w:t xml:space="preserve">Kia </w:t>
      </w:r>
      <w:proofErr w:type="spellStart"/>
      <w:r w:rsidRPr="003B00F3">
        <w:rPr>
          <w:rFonts w:cs="Arial"/>
          <w:szCs w:val="32"/>
          <w:lang w:eastAsia="en-NZ"/>
        </w:rPr>
        <w:t>Māmā</w:t>
      </w:r>
      <w:proofErr w:type="spellEnd"/>
      <w:r w:rsidRPr="003B00F3">
        <w:rPr>
          <w:rFonts w:cs="Arial"/>
          <w:szCs w:val="32"/>
          <w:lang w:eastAsia="en-NZ"/>
        </w:rPr>
        <w:t xml:space="preserve"> Mai service of People First New Zealand Ngā Tāngata </w:t>
      </w:r>
      <w:proofErr w:type="spellStart"/>
      <w:r w:rsidRPr="003B00F3">
        <w:rPr>
          <w:rFonts w:cs="Arial"/>
          <w:szCs w:val="32"/>
          <w:lang w:eastAsia="en-NZ"/>
        </w:rPr>
        <w:t>Tuatahi</w:t>
      </w:r>
      <w:proofErr w:type="spellEnd"/>
      <w:r w:rsidRPr="003B00F3">
        <w:rPr>
          <w:rFonts w:cs="Arial"/>
          <w:szCs w:val="32"/>
          <w:lang w:eastAsia="en-NZ"/>
        </w:rPr>
        <w:t>.</w:t>
      </w:r>
    </w:p>
    <w:p w14:paraId="4417F289" w14:textId="11D30A07" w:rsidR="003B00F3" w:rsidRPr="003B00F3" w:rsidRDefault="003B00F3" w:rsidP="003B00F3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3B00F3">
        <w:rPr>
          <w:rFonts w:cs="Times New Roman"/>
          <w:noProof/>
          <w:lang w:val="en-NZ" w:eastAsia="en-NZ"/>
        </w:rPr>
        <w:drawing>
          <wp:anchor distT="0" distB="0" distL="114300" distR="114300" simplePos="0" relativeHeight="251658355" behindDoc="0" locked="0" layoutInCell="1" allowOverlap="1" wp14:anchorId="54427E97" wp14:editId="1B61CBC5">
            <wp:simplePos x="0" y="0"/>
            <wp:positionH relativeFrom="margin">
              <wp:align>left</wp:align>
            </wp:positionH>
            <wp:positionV relativeFrom="paragraph">
              <wp:posOffset>174625</wp:posOffset>
            </wp:positionV>
            <wp:extent cx="1971675" cy="986155"/>
            <wp:effectExtent l="0" t="0" r="9525" b="4445"/>
            <wp:wrapNone/>
            <wp:docPr id="8" name="Picture 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05379" w14:textId="77777777" w:rsidR="003B00F3" w:rsidRPr="003B00F3" w:rsidRDefault="003B00F3" w:rsidP="003B00F3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3B00F3">
        <w:rPr>
          <w:rFonts w:eastAsia="Times New Roman" w:cs="Arial"/>
          <w:szCs w:val="32"/>
          <w:lang w:eastAsia="en-NZ"/>
        </w:rPr>
        <w:t xml:space="preserve">The ideas in </w:t>
      </w:r>
      <w:r w:rsidRPr="003B00F3">
        <w:rPr>
          <w:rFonts w:cs="Arial"/>
          <w:szCs w:val="32"/>
          <w:lang w:eastAsia="en-NZ"/>
        </w:rPr>
        <w:t xml:space="preserve">this document are not the ideas of People First New Zealand Ngā Tāngata </w:t>
      </w:r>
      <w:proofErr w:type="spellStart"/>
      <w:r w:rsidRPr="003B00F3">
        <w:rPr>
          <w:rFonts w:cs="Arial"/>
          <w:szCs w:val="32"/>
          <w:lang w:eastAsia="en-NZ"/>
        </w:rPr>
        <w:t>Tuatahi</w:t>
      </w:r>
      <w:proofErr w:type="spellEnd"/>
      <w:r w:rsidRPr="003B00F3">
        <w:rPr>
          <w:rFonts w:cs="Arial"/>
          <w:szCs w:val="32"/>
          <w:lang w:eastAsia="en-NZ"/>
        </w:rPr>
        <w:t>.</w:t>
      </w:r>
    </w:p>
    <w:p w14:paraId="1E4F43C4" w14:textId="6C071F8E" w:rsidR="003B00F3" w:rsidRPr="003B00F3" w:rsidRDefault="003B00F3" w:rsidP="003B00F3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3B00F3">
        <w:rPr>
          <w:rFonts w:cs="Times New Roman"/>
          <w:noProof/>
          <w:lang w:val="en-NZ" w:eastAsia="en-NZ"/>
        </w:rPr>
        <w:drawing>
          <wp:anchor distT="0" distB="0" distL="114300" distR="114300" simplePos="0" relativeHeight="251658349" behindDoc="1" locked="0" layoutInCell="1" allowOverlap="1" wp14:anchorId="15FF4A5D" wp14:editId="53D6A1B9">
            <wp:simplePos x="0" y="0"/>
            <wp:positionH relativeFrom="margin">
              <wp:posOffset>200025</wp:posOffset>
            </wp:positionH>
            <wp:positionV relativeFrom="paragraph">
              <wp:posOffset>104775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7" name="Picture 7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784E0" w14:textId="77777777" w:rsidR="003B00F3" w:rsidRPr="003B00F3" w:rsidRDefault="003B00F3" w:rsidP="003B00F3">
      <w:pPr>
        <w:ind w:left="3402"/>
        <w:rPr>
          <w:rFonts w:eastAsia="Times New Roman" w:cs="Arial"/>
          <w:szCs w:val="32"/>
          <w:lang w:eastAsia="en-NZ"/>
        </w:rPr>
      </w:pPr>
      <w:r w:rsidRPr="003B00F3">
        <w:rPr>
          <w:rFonts w:eastAsia="Times New Roman" w:cs="Arial"/>
          <w:szCs w:val="32"/>
          <w:lang w:eastAsia="en-NZ"/>
        </w:rPr>
        <w:t>Make it Easy uses images from:</w:t>
      </w:r>
    </w:p>
    <w:p w14:paraId="09E17AF1" w14:textId="77777777" w:rsidR="003B00F3" w:rsidRPr="003B00F3" w:rsidRDefault="003B00F3" w:rsidP="003B00F3">
      <w:pPr>
        <w:ind w:left="3402"/>
        <w:contextualSpacing/>
        <w:rPr>
          <w:rFonts w:eastAsia="Times New Roman" w:cs="Arial"/>
          <w:sz w:val="20"/>
          <w:szCs w:val="32"/>
          <w:lang w:val="en-GB" w:eastAsia="en-NZ"/>
        </w:rPr>
      </w:pPr>
    </w:p>
    <w:p w14:paraId="2A3622CE" w14:textId="3C0F544F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r w:rsidRPr="003B00F3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58352" behindDoc="0" locked="0" layoutInCell="1" allowOverlap="1" wp14:anchorId="7DD48DA6" wp14:editId="7669260D">
            <wp:simplePos x="0" y="0"/>
            <wp:positionH relativeFrom="margin">
              <wp:posOffset>-47625</wp:posOffset>
            </wp:positionH>
            <wp:positionV relativeFrom="paragraph">
              <wp:posOffset>220345</wp:posOffset>
            </wp:positionV>
            <wp:extent cx="1809750" cy="203835"/>
            <wp:effectExtent l="0" t="0" r="0" b="5715"/>
            <wp:wrapNone/>
            <wp:docPr id="6" name="Picture 6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Photo Symbols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00F3">
        <w:rPr>
          <w:rFonts w:eastAsia="Times New Roman" w:cs="Arial"/>
          <w:szCs w:val="32"/>
          <w:lang w:val="en-GB" w:eastAsia="en-NZ"/>
        </w:rPr>
        <w:t>Changepeople.org</w:t>
      </w:r>
    </w:p>
    <w:p w14:paraId="79E1F599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 w:val="2"/>
          <w:szCs w:val="32"/>
          <w:lang w:val="en-GB" w:eastAsia="en-NZ"/>
        </w:rPr>
      </w:pPr>
    </w:p>
    <w:p w14:paraId="6C97FAB2" w14:textId="4C466161" w:rsidR="003B00F3" w:rsidRPr="003B00F3" w:rsidRDefault="003B00F3" w:rsidP="003B00F3">
      <w:pPr>
        <w:numPr>
          <w:ilvl w:val="6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r w:rsidRPr="003B00F3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58354" behindDoc="0" locked="0" layoutInCell="1" allowOverlap="1" wp14:anchorId="5E4B1E87" wp14:editId="6BF25F7E">
            <wp:simplePos x="0" y="0"/>
            <wp:positionH relativeFrom="column">
              <wp:posOffset>975360</wp:posOffset>
            </wp:positionH>
            <wp:positionV relativeFrom="paragraph">
              <wp:posOffset>320040</wp:posOffset>
            </wp:positionV>
            <wp:extent cx="807720" cy="807720"/>
            <wp:effectExtent l="0" t="0" r="0" b="0"/>
            <wp:wrapNone/>
            <wp:docPr id="5" name="Picture 5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. Wood logo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00F3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58353" behindDoc="0" locked="0" layoutInCell="1" allowOverlap="1" wp14:anchorId="02DEF963" wp14:editId="23BFAF77">
            <wp:simplePos x="0" y="0"/>
            <wp:positionH relativeFrom="column">
              <wp:posOffset>-159385</wp:posOffset>
            </wp:positionH>
            <wp:positionV relativeFrom="paragraph">
              <wp:posOffset>230505</wp:posOffset>
            </wp:positionV>
            <wp:extent cx="1036955" cy="1098550"/>
            <wp:effectExtent l="0" t="0" r="0" b="6350"/>
            <wp:wrapNone/>
            <wp:docPr id="4" name="Picture 4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EssGeeSee NZ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00F3">
        <w:rPr>
          <w:rFonts w:eastAsia="Times New Roman" w:cs="Arial"/>
          <w:szCs w:val="32"/>
          <w:lang w:val="en-GB" w:eastAsia="en-NZ"/>
        </w:rPr>
        <w:t>Photosymbols.com</w:t>
      </w:r>
    </w:p>
    <w:p w14:paraId="1D797248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 w:val="2"/>
          <w:szCs w:val="32"/>
          <w:lang w:val="en-GB" w:eastAsia="en-NZ"/>
        </w:rPr>
      </w:pPr>
    </w:p>
    <w:p w14:paraId="5721F21F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r w:rsidRPr="003B00F3">
        <w:rPr>
          <w:rFonts w:eastAsia="Times New Roman" w:cs="Arial"/>
          <w:color w:val="000000"/>
          <w:szCs w:val="32"/>
          <w:shd w:val="clear" w:color="auto" w:fill="FFFFFF"/>
          <w:lang w:val="en-GB" w:eastAsia="en-NZ"/>
        </w:rPr>
        <w:t>SGC Image Works</w:t>
      </w:r>
    </w:p>
    <w:p w14:paraId="4C52716B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proofErr w:type="spellStart"/>
      <w:r w:rsidRPr="003B00F3">
        <w:rPr>
          <w:rFonts w:eastAsia="Times New Roman" w:cs="Arial"/>
          <w:szCs w:val="32"/>
          <w:lang w:val="en-GB" w:eastAsia="en-NZ"/>
        </w:rPr>
        <w:t>Huriana</w:t>
      </w:r>
      <w:proofErr w:type="spellEnd"/>
      <w:r w:rsidRPr="003B00F3">
        <w:rPr>
          <w:rFonts w:eastAsia="Times New Roman" w:cs="Arial"/>
          <w:szCs w:val="32"/>
          <w:shd w:val="clear" w:color="auto" w:fill="FFFFFF"/>
          <w:lang w:val="en-GB" w:eastAsia="en-NZ"/>
        </w:rPr>
        <w:t> Kopeke-Te Aho</w:t>
      </w:r>
    </w:p>
    <w:p w14:paraId="11D5EDC4" w14:textId="77777777" w:rsidR="003B00F3" w:rsidRPr="003B00F3" w:rsidRDefault="003B00F3" w:rsidP="003B00F3">
      <w:pPr>
        <w:numPr>
          <w:ilvl w:val="0"/>
          <w:numId w:val="12"/>
        </w:numPr>
        <w:ind w:left="3969" w:hanging="567"/>
        <w:contextualSpacing/>
        <w:rPr>
          <w:rFonts w:eastAsia="Times New Roman" w:cs="Arial"/>
          <w:szCs w:val="32"/>
          <w:lang w:val="en-GB" w:eastAsia="en-NZ"/>
        </w:rPr>
      </w:pPr>
      <w:r w:rsidRPr="003B00F3">
        <w:rPr>
          <w:rFonts w:eastAsia="Times New Roman" w:cs="Arial"/>
          <w:szCs w:val="32"/>
          <w:shd w:val="clear" w:color="auto" w:fill="FFFFFF"/>
          <w:lang w:val="en-GB" w:eastAsia="en-NZ"/>
        </w:rPr>
        <w:t>T. Wood.</w:t>
      </w:r>
    </w:p>
    <w:p w14:paraId="3B03D493" w14:textId="6C00D2A6" w:rsidR="008A6706" w:rsidRPr="003B00F3" w:rsidRDefault="003B00F3" w:rsidP="003B00F3">
      <w:pPr>
        <w:spacing w:after="120"/>
        <w:ind w:left="3402"/>
        <w:rPr>
          <w:rFonts w:eastAsia="Times New Roman" w:cs="Times New Roman"/>
          <w:lang w:val="en-US"/>
        </w:rPr>
      </w:pPr>
      <w:r w:rsidRPr="003B00F3">
        <w:rPr>
          <w:rFonts w:cs="Times New Roman"/>
          <w:noProof/>
          <w:lang w:val="en-NZ" w:eastAsia="en-NZ"/>
        </w:rPr>
        <w:drawing>
          <wp:anchor distT="0" distB="0" distL="114300" distR="114300" simplePos="0" relativeHeight="251658350" behindDoc="0" locked="0" layoutInCell="1" allowOverlap="1" wp14:anchorId="3F12045C" wp14:editId="056C983F">
            <wp:simplePos x="0" y="0"/>
            <wp:positionH relativeFrom="column">
              <wp:posOffset>648335</wp:posOffset>
            </wp:positionH>
            <wp:positionV relativeFrom="paragraph">
              <wp:posOffset>552450</wp:posOffset>
            </wp:positionV>
            <wp:extent cx="571500" cy="838200"/>
            <wp:effectExtent l="0" t="0" r="0" b="0"/>
            <wp:wrapNone/>
            <wp:docPr id="3" name="Picture 3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00F3">
        <w:rPr>
          <w:rFonts w:eastAsia="Times New Roman" w:cs="Arial"/>
          <w:szCs w:val="32"/>
          <w:lang w:eastAsia="en-NZ"/>
        </w:rPr>
        <w:br/>
      </w:r>
      <w:r w:rsidRPr="003B00F3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8"/>
    </w:p>
    <w:sectPr w:rsidR="008A6706" w:rsidRPr="003B00F3" w:rsidSect="009E64CF">
      <w:footerReference w:type="even" r:id="rId115"/>
      <w:footerReference w:type="default" r:id="rId116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EF19A3"/>
        <w:left w:val="single" w:sz="24" w:space="24" w:color="EF19A3"/>
        <w:bottom w:val="single" w:sz="24" w:space="24" w:color="EF19A3"/>
        <w:right w:val="single" w:sz="24" w:space="24" w:color="EF19A3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41AE4E" w14:textId="77777777" w:rsidR="00B4525F" w:rsidRDefault="00B4525F">
      <w:pPr>
        <w:spacing w:line="240" w:lineRule="auto"/>
      </w:pPr>
      <w:r>
        <w:separator/>
      </w:r>
    </w:p>
  </w:endnote>
  <w:endnote w:type="continuationSeparator" w:id="0">
    <w:p w14:paraId="6E5D2245" w14:textId="77777777" w:rsidR="00B4525F" w:rsidRDefault="00B4525F">
      <w:pPr>
        <w:spacing w:line="240" w:lineRule="auto"/>
      </w:pPr>
      <w:r>
        <w:continuationSeparator/>
      </w:r>
    </w:p>
  </w:endnote>
  <w:endnote w:type="continuationNotice" w:id="1">
    <w:p w14:paraId="302DFFF5" w14:textId="77777777" w:rsidR="00B4525F" w:rsidRDefault="00B4525F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6170A6CD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9BC0254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5B82860C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5D4DD7">
          <w:rPr>
            <w:rStyle w:val="PageNumber"/>
            <w:noProof/>
            <w:sz w:val="28"/>
            <w:szCs w:val="28"/>
          </w:rPr>
          <w:t>1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95D594B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6057BB" w14:textId="77777777" w:rsidR="00B4525F" w:rsidRDefault="00B4525F">
      <w:pPr>
        <w:spacing w:line="240" w:lineRule="auto"/>
      </w:pPr>
      <w:r>
        <w:separator/>
      </w:r>
    </w:p>
  </w:footnote>
  <w:footnote w:type="continuationSeparator" w:id="0">
    <w:p w14:paraId="1E1BEBA7" w14:textId="77777777" w:rsidR="00B4525F" w:rsidRDefault="00B4525F">
      <w:pPr>
        <w:spacing w:line="240" w:lineRule="auto"/>
      </w:pPr>
      <w:r>
        <w:continuationSeparator/>
      </w:r>
    </w:p>
  </w:footnote>
  <w:footnote w:type="continuationNotice" w:id="1">
    <w:p w14:paraId="278569D7" w14:textId="77777777" w:rsidR="00B4525F" w:rsidRDefault="00B4525F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097C39"/>
    <w:multiLevelType w:val="hybridMultilevel"/>
    <w:tmpl w:val="D1F40F0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2F10A28"/>
    <w:multiLevelType w:val="hybridMultilevel"/>
    <w:tmpl w:val="C728F76C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4" w15:restartNumberingAfterBreak="0">
    <w:nsid w:val="049454D9"/>
    <w:multiLevelType w:val="hybridMultilevel"/>
    <w:tmpl w:val="BC7420D2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5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6080E62"/>
    <w:multiLevelType w:val="hybridMultilevel"/>
    <w:tmpl w:val="5A50127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8B7DDB"/>
    <w:multiLevelType w:val="hybridMultilevel"/>
    <w:tmpl w:val="FB9C4B2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16557F11"/>
    <w:multiLevelType w:val="hybridMultilevel"/>
    <w:tmpl w:val="EBCC9A9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1D405B3E"/>
    <w:multiLevelType w:val="hybridMultilevel"/>
    <w:tmpl w:val="585C5922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27006011"/>
    <w:multiLevelType w:val="hybridMultilevel"/>
    <w:tmpl w:val="AC6A0ABA"/>
    <w:lvl w:ilvl="0" w:tplc="A1501610">
      <w:start w:val="3"/>
      <w:numFmt w:val="decimal"/>
      <w:lvlText w:val="%1."/>
      <w:lvlJc w:val="left"/>
      <w:pPr>
        <w:ind w:left="4046" w:hanging="360"/>
      </w:pPr>
      <w:rPr>
        <w:rFonts w:eastAsia="Times New Roman"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3" w15:restartNumberingAfterBreak="0">
    <w:nsid w:val="28661909"/>
    <w:multiLevelType w:val="hybridMultilevel"/>
    <w:tmpl w:val="4D54E3E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5" w15:restartNumberingAfterBreak="0">
    <w:nsid w:val="2F922328"/>
    <w:multiLevelType w:val="hybridMultilevel"/>
    <w:tmpl w:val="9106126C"/>
    <w:lvl w:ilvl="0" w:tplc="D764985C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6" w15:restartNumberingAfterBreak="0">
    <w:nsid w:val="30782A3D"/>
    <w:multiLevelType w:val="hybridMultilevel"/>
    <w:tmpl w:val="54C0B8B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30F44469"/>
    <w:multiLevelType w:val="hybridMultilevel"/>
    <w:tmpl w:val="67F2502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8" w15:restartNumberingAfterBreak="0">
    <w:nsid w:val="359837F1"/>
    <w:multiLevelType w:val="hybridMultilevel"/>
    <w:tmpl w:val="2E608DE0"/>
    <w:lvl w:ilvl="0" w:tplc="C60C5E68">
      <w:start w:val="1"/>
      <w:numFmt w:val="decimal"/>
      <w:lvlText w:val="%1)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9" w15:restartNumberingAfterBreak="0">
    <w:nsid w:val="36A93E0E"/>
    <w:multiLevelType w:val="hybridMultilevel"/>
    <w:tmpl w:val="86E21DAE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57409660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2" w:tplc="1409001B">
      <w:start w:val="1"/>
      <w:numFmt w:val="lowerRoman"/>
      <w:lvlText w:val="%3."/>
      <w:lvlJc w:val="right"/>
      <w:pPr>
        <w:ind w:left="2160" w:hanging="180"/>
      </w:pPr>
    </w:lvl>
    <w:lvl w:ilvl="3" w:tplc="1409000F">
      <w:start w:val="1"/>
      <w:numFmt w:val="decimal"/>
      <w:lvlText w:val="%4."/>
      <w:lvlJc w:val="left"/>
      <w:pPr>
        <w:ind w:left="2880" w:hanging="360"/>
      </w:pPr>
    </w:lvl>
    <w:lvl w:ilvl="4" w:tplc="14090019">
      <w:start w:val="1"/>
      <w:numFmt w:val="lowerLetter"/>
      <w:lvlText w:val="%5."/>
      <w:lvlJc w:val="left"/>
      <w:pPr>
        <w:ind w:left="3600" w:hanging="360"/>
      </w:pPr>
    </w:lvl>
    <w:lvl w:ilvl="5" w:tplc="1409001B">
      <w:start w:val="1"/>
      <w:numFmt w:val="lowerRoman"/>
      <w:lvlText w:val="%6."/>
      <w:lvlJc w:val="right"/>
      <w:pPr>
        <w:ind w:left="4320" w:hanging="180"/>
      </w:pPr>
    </w:lvl>
    <w:lvl w:ilvl="6" w:tplc="1409000F">
      <w:start w:val="1"/>
      <w:numFmt w:val="decimal"/>
      <w:lvlText w:val="%7."/>
      <w:lvlJc w:val="left"/>
      <w:pPr>
        <w:ind w:left="5040" w:hanging="360"/>
      </w:pPr>
    </w:lvl>
    <w:lvl w:ilvl="7" w:tplc="14090019">
      <w:start w:val="1"/>
      <w:numFmt w:val="lowerLetter"/>
      <w:lvlText w:val="%8."/>
      <w:lvlJc w:val="left"/>
      <w:pPr>
        <w:ind w:left="5760" w:hanging="360"/>
      </w:pPr>
    </w:lvl>
    <w:lvl w:ilvl="8" w:tplc="140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3B4B65F9"/>
    <w:multiLevelType w:val="hybridMultilevel"/>
    <w:tmpl w:val="352C4B60"/>
    <w:lvl w:ilvl="0" w:tplc="ABC07788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2" w15:restartNumberingAfterBreak="0">
    <w:nsid w:val="4072232B"/>
    <w:multiLevelType w:val="hybridMultilevel"/>
    <w:tmpl w:val="C69E594C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4705540E"/>
    <w:multiLevelType w:val="hybridMultilevel"/>
    <w:tmpl w:val="CCD0DC9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24" w15:restartNumberingAfterBreak="0">
    <w:nsid w:val="48A94927"/>
    <w:multiLevelType w:val="hybridMultilevel"/>
    <w:tmpl w:val="44640944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 w15:restartNumberingAfterBreak="0">
    <w:nsid w:val="4C6E5C70"/>
    <w:multiLevelType w:val="hybridMultilevel"/>
    <w:tmpl w:val="4BC42F8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6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7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4D5925"/>
    <w:multiLevelType w:val="hybridMultilevel"/>
    <w:tmpl w:val="E214A9F8"/>
    <w:lvl w:ilvl="0" w:tplc="729EA7D4">
      <w:start w:val="2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9" w15:restartNumberingAfterBreak="0">
    <w:nsid w:val="52AD6C02"/>
    <w:multiLevelType w:val="hybridMultilevel"/>
    <w:tmpl w:val="BD202A7A"/>
    <w:lvl w:ilvl="0" w:tplc="14090001">
      <w:start w:val="1"/>
      <w:numFmt w:val="bullet"/>
      <w:lvlText w:val=""/>
      <w:lvlJc w:val="left"/>
      <w:pPr>
        <w:ind w:left="506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78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50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2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94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66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38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10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23" w:hanging="360"/>
      </w:pPr>
      <w:rPr>
        <w:rFonts w:ascii="Wingdings" w:hAnsi="Wingdings" w:hint="default"/>
      </w:rPr>
    </w:lvl>
  </w:abstractNum>
  <w:abstractNum w:abstractNumId="3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1" w15:restartNumberingAfterBreak="0">
    <w:nsid w:val="582601B8"/>
    <w:multiLevelType w:val="hybridMultilevel"/>
    <w:tmpl w:val="4B3460D8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2" w15:restartNumberingAfterBreak="0">
    <w:nsid w:val="59083F3B"/>
    <w:multiLevelType w:val="hybridMultilevel"/>
    <w:tmpl w:val="F432DB8E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3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4F40E0"/>
    <w:multiLevelType w:val="hybridMultilevel"/>
    <w:tmpl w:val="229294EC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36" w15:restartNumberingAfterBreak="0">
    <w:nsid w:val="79C263DA"/>
    <w:multiLevelType w:val="hybridMultilevel"/>
    <w:tmpl w:val="D22A509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 w16cid:durableId="2056611886">
    <w:abstractNumId w:val="14"/>
  </w:num>
  <w:num w:numId="2" w16cid:durableId="592055742">
    <w:abstractNumId w:val="5"/>
  </w:num>
  <w:num w:numId="3" w16cid:durableId="1608199253">
    <w:abstractNumId w:val="30"/>
  </w:num>
  <w:num w:numId="4" w16cid:durableId="1632519983">
    <w:abstractNumId w:val="33"/>
  </w:num>
  <w:num w:numId="5" w16cid:durableId="1793088142">
    <w:abstractNumId w:val="20"/>
  </w:num>
  <w:num w:numId="6" w16cid:durableId="1243561008">
    <w:abstractNumId w:val="9"/>
  </w:num>
  <w:num w:numId="7" w16cid:durableId="634339642">
    <w:abstractNumId w:val="7"/>
  </w:num>
  <w:num w:numId="8" w16cid:durableId="1373850062">
    <w:abstractNumId w:val="27"/>
  </w:num>
  <w:num w:numId="9" w16cid:durableId="1101606859">
    <w:abstractNumId w:val="1"/>
  </w:num>
  <w:num w:numId="10" w16cid:durableId="899293459">
    <w:abstractNumId w:val="26"/>
  </w:num>
  <w:num w:numId="11" w16cid:durableId="617833586">
    <w:abstractNumId w:val="0"/>
  </w:num>
  <w:num w:numId="12" w16cid:durableId="776948673">
    <w:abstractNumId w:val="34"/>
  </w:num>
  <w:num w:numId="13" w16cid:durableId="1809084363">
    <w:abstractNumId w:val="24"/>
  </w:num>
  <w:num w:numId="14" w16cid:durableId="1135566086">
    <w:abstractNumId w:val="32"/>
  </w:num>
  <w:num w:numId="15" w16cid:durableId="1008944489">
    <w:abstractNumId w:val="8"/>
  </w:num>
  <w:num w:numId="16" w16cid:durableId="139466835">
    <w:abstractNumId w:val="22"/>
  </w:num>
  <w:num w:numId="17" w16cid:durableId="713769206">
    <w:abstractNumId w:val="13"/>
  </w:num>
  <w:num w:numId="18" w16cid:durableId="746848271">
    <w:abstractNumId w:val="11"/>
  </w:num>
  <w:num w:numId="19" w16cid:durableId="738090677">
    <w:abstractNumId w:val="31"/>
  </w:num>
  <w:num w:numId="20" w16cid:durableId="865824658">
    <w:abstractNumId w:val="17"/>
  </w:num>
  <w:num w:numId="21" w16cid:durableId="1546404566">
    <w:abstractNumId w:val="10"/>
  </w:num>
  <w:num w:numId="22" w16cid:durableId="1768306790">
    <w:abstractNumId w:val="25"/>
  </w:num>
  <w:num w:numId="23" w16cid:durableId="706680361">
    <w:abstractNumId w:val="18"/>
  </w:num>
  <w:num w:numId="24" w16cid:durableId="2025355951">
    <w:abstractNumId w:val="28"/>
  </w:num>
  <w:num w:numId="25" w16cid:durableId="1618370081">
    <w:abstractNumId w:val="21"/>
  </w:num>
  <w:num w:numId="26" w16cid:durableId="1179849611">
    <w:abstractNumId w:val="36"/>
  </w:num>
  <w:num w:numId="27" w16cid:durableId="1897083849">
    <w:abstractNumId w:val="6"/>
  </w:num>
  <w:num w:numId="28" w16cid:durableId="477379494">
    <w:abstractNumId w:val="3"/>
  </w:num>
  <w:num w:numId="29" w16cid:durableId="1682194066">
    <w:abstractNumId w:val="35"/>
  </w:num>
  <w:num w:numId="30" w16cid:durableId="974409733">
    <w:abstractNumId w:val="23"/>
  </w:num>
  <w:num w:numId="31" w16cid:durableId="1892761487">
    <w:abstractNumId w:val="4"/>
  </w:num>
  <w:num w:numId="32" w16cid:durableId="1383288053">
    <w:abstractNumId w:val="2"/>
  </w:num>
  <w:num w:numId="33" w16cid:durableId="419259328">
    <w:abstractNumId w:val="15"/>
  </w:num>
  <w:num w:numId="34" w16cid:durableId="1695883258">
    <w:abstractNumId w:val="16"/>
  </w:num>
  <w:num w:numId="35" w16cid:durableId="469248027">
    <w:abstractNumId w:val="19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232542407">
    <w:abstractNumId w:val="12"/>
  </w:num>
  <w:num w:numId="37" w16cid:durableId="1384790850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jA0MrE0MrOwMDY1MDRQ0lEKTi0uzszPAykwqwUAJqWO8ywAAAA="/>
  </w:docVars>
  <w:rsids>
    <w:rsidRoot w:val="003261B3"/>
    <w:rsid w:val="000013CC"/>
    <w:rsid w:val="00005DB6"/>
    <w:rsid w:val="000064D2"/>
    <w:rsid w:val="000227B4"/>
    <w:rsid w:val="0003092A"/>
    <w:rsid w:val="00034BFC"/>
    <w:rsid w:val="00036BCF"/>
    <w:rsid w:val="0004557B"/>
    <w:rsid w:val="0006795A"/>
    <w:rsid w:val="000706E5"/>
    <w:rsid w:val="000754A3"/>
    <w:rsid w:val="00081034"/>
    <w:rsid w:val="00082166"/>
    <w:rsid w:val="0008381D"/>
    <w:rsid w:val="00085E05"/>
    <w:rsid w:val="0009079F"/>
    <w:rsid w:val="000913E2"/>
    <w:rsid w:val="000A054E"/>
    <w:rsid w:val="000A3C46"/>
    <w:rsid w:val="000B1658"/>
    <w:rsid w:val="000C022C"/>
    <w:rsid w:val="000C0560"/>
    <w:rsid w:val="000C4194"/>
    <w:rsid w:val="000D2B45"/>
    <w:rsid w:val="000E2C9B"/>
    <w:rsid w:val="000F21B5"/>
    <w:rsid w:val="000F6730"/>
    <w:rsid w:val="00114E7B"/>
    <w:rsid w:val="00122416"/>
    <w:rsid w:val="00122B8D"/>
    <w:rsid w:val="00124EA8"/>
    <w:rsid w:val="001277AD"/>
    <w:rsid w:val="00131BBB"/>
    <w:rsid w:val="0014706C"/>
    <w:rsid w:val="001565C0"/>
    <w:rsid w:val="00156A00"/>
    <w:rsid w:val="00157009"/>
    <w:rsid w:val="001658FB"/>
    <w:rsid w:val="00165D37"/>
    <w:rsid w:val="001703DC"/>
    <w:rsid w:val="001754F4"/>
    <w:rsid w:val="001756F7"/>
    <w:rsid w:val="00187219"/>
    <w:rsid w:val="00187654"/>
    <w:rsid w:val="0019196F"/>
    <w:rsid w:val="001A2A74"/>
    <w:rsid w:val="001A5392"/>
    <w:rsid w:val="001B0687"/>
    <w:rsid w:val="001B3783"/>
    <w:rsid w:val="001B4DD5"/>
    <w:rsid w:val="001B583E"/>
    <w:rsid w:val="001D20EC"/>
    <w:rsid w:val="001D223E"/>
    <w:rsid w:val="001D6301"/>
    <w:rsid w:val="001E3429"/>
    <w:rsid w:val="001F4FAD"/>
    <w:rsid w:val="001F74DB"/>
    <w:rsid w:val="002000F2"/>
    <w:rsid w:val="00200893"/>
    <w:rsid w:val="00200A12"/>
    <w:rsid w:val="00201791"/>
    <w:rsid w:val="00205E16"/>
    <w:rsid w:val="00222589"/>
    <w:rsid w:val="00226F54"/>
    <w:rsid w:val="0023465E"/>
    <w:rsid w:val="00234A49"/>
    <w:rsid w:val="00247BC0"/>
    <w:rsid w:val="002527BF"/>
    <w:rsid w:val="00257D60"/>
    <w:rsid w:val="0026023F"/>
    <w:rsid w:val="00261BF8"/>
    <w:rsid w:val="00266B9F"/>
    <w:rsid w:val="00270101"/>
    <w:rsid w:val="00270374"/>
    <w:rsid w:val="00270779"/>
    <w:rsid w:val="002859E0"/>
    <w:rsid w:val="002860B3"/>
    <w:rsid w:val="00295C12"/>
    <w:rsid w:val="00296F74"/>
    <w:rsid w:val="002A0173"/>
    <w:rsid w:val="002B120F"/>
    <w:rsid w:val="002C700F"/>
    <w:rsid w:val="002D3326"/>
    <w:rsid w:val="002E3F5B"/>
    <w:rsid w:val="002F539C"/>
    <w:rsid w:val="00306D87"/>
    <w:rsid w:val="00310047"/>
    <w:rsid w:val="00312AC6"/>
    <w:rsid w:val="00315307"/>
    <w:rsid w:val="00323EB3"/>
    <w:rsid w:val="003261B3"/>
    <w:rsid w:val="00327174"/>
    <w:rsid w:val="00343B3A"/>
    <w:rsid w:val="00344D19"/>
    <w:rsid w:val="0034765F"/>
    <w:rsid w:val="003526C7"/>
    <w:rsid w:val="00366269"/>
    <w:rsid w:val="003706C4"/>
    <w:rsid w:val="00371C85"/>
    <w:rsid w:val="00377D6C"/>
    <w:rsid w:val="003831EB"/>
    <w:rsid w:val="0039260E"/>
    <w:rsid w:val="0039379C"/>
    <w:rsid w:val="00397BD2"/>
    <w:rsid w:val="003A4542"/>
    <w:rsid w:val="003B00F3"/>
    <w:rsid w:val="003B62DE"/>
    <w:rsid w:val="003D2538"/>
    <w:rsid w:val="003D542E"/>
    <w:rsid w:val="003E0991"/>
    <w:rsid w:val="003F07F7"/>
    <w:rsid w:val="003F5628"/>
    <w:rsid w:val="004020AE"/>
    <w:rsid w:val="00422840"/>
    <w:rsid w:val="00424AF8"/>
    <w:rsid w:val="00433B04"/>
    <w:rsid w:val="004342FE"/>
    <w:rsid w:val="004357D3"/>
    <w:rsid w:val="0043665D"/>
    <w:rsid w:val="00436ECF"/>
    <w:rsid w:val="0045101F"/>
    <w:rsid w:val="004535B5"/>
    <w:rsid w:val="004567B0"/>
    <w:rsid w:val="00462619"/>
    <w:rsid w:val="00470443"/>
    <w:rsid w:val="00482A94"/>
    <w:rsid w:val="00486825"/>
    <w:rsid w:val="004873D0"/>
    <w:rsid w:val="004A2DE1"/>
    <w:rsid w:val="004B2315"/>
    <w:rsid w:val="004C161C"/>
    <w:rsid w:val="004C17B9"/>
    <w:rsid w:val="004C2141"/>
    <w:rsid w:val="004D4D2C"/>
    <w:rsid w:val="004D6173"/>
    <w:rsid w:val="004D7443"/>
    <w:rsid w:val="004E23AF"/>
    <w:rsid w:val="004F5305"/>
    <w:rsid w:val="004F56C0"/>
    <w:rsid w:val="004F5DAE"/>
    <w:rsid w:val="004F779B"/>
    <w:rsid w:val="00503AD5"/>
    <w:rsid w:val="00506B08"/>
    <w:rsid w:val="00513E37"/>
    <w:rsid w:val="005140F8"/>
    <w:rsid w:val="005170EA"/>
    <w:rsid w:val="005175A0"/>
    <w:rsid w:val="00522E5E"/>
    <w:rsid w:val="0052463D"/>
    <w:rsid w:val="00525ABE"/>
    <w:rsid w:val="00527E70"/>
    <w:rsid w:val="00527E78"/>
    <w:rsid w:val="0053609C"/>
    <w:rsid w:val="0054395F"/>
    <w:rsid w:val="0055033A"/>
    <w:rsid w:val="00552841"/>
    <w:rsid w:val="005530BC"/>
    <w:rsid w:val="005606A9"/>
    <w:rsid w:val="0056139A"/>
    <w:rsid w:val="005634F5"/>
    <w:rsid w:val="00566306"/>
    <w:rsid w:val="00570380"/>
    <w:rsid w:val="00572ABC"/>
    <w:rsid w:val="005772E8"/>
    <w:rsid w:val="00580BF6"/>
    <w:rsid w:val="00581218"/>
    <w:rsid w:val="005921AD"/>
    <w:rsid w:val="0059592B"/>
    <w:rsid w:val="005A169A"/>
    <w:rsid w:val="005A6640"/>
    <w:rsid w:val="005B1A18"/>
    <w:rsid w:val="005B2279"/>
    <w:rsid w:val="005D4DD7"/>
    <w:rsid w:val="005D50CB"/>
    <w:rsid w:val="005F07BB"/>
    <w:rsid w:val="005F5BBF"/>
    <w:rsid w:val="0060011B"/>
    <w:rsid w:val="00600F57"/>
    <w:rsid w:val="006024EC"/>
    <w:rsid w:val="006119E2"/>
    <w:rsid w:val="006129DA"/>
    <w:rsid w:val="00621884"/>
    <w:rsid w:val="0062371E"/>
    <w:rsid w:val="00623F2F"/>
    <w:rsid w:val="00625E45"/>
    <w:rsid w:val="0063248F"/>
    <w:rsid w:val="0063394A"/>
    <w:rsid w:val="0064401E"/>
    <w:rsid w:val="00644F67"/>
    <w:rsid w:val="0064667B"/>
    <w:rsid w:val="00652FDC"/>
    <w:rsid w:val="0065731D"/>
    <w:rsid w:val="00662CE7"/>
    <w:rsid w:val="00663EF9"/>
    <w:rsid w:val="0067049F"/>
    <w:rsid w:val="00671E87"/>
    <w:rsid w:val="00683061"/>
    <w:rsid w:val="00683296"/>
    <w:rsid w:val="00694A63"/>
    <w:rsid w:val="00695486"/>
    <w:rsid w:val="006A4061"/>
    <w:rsid w:val="006A43AF"/>
    <w:rsid w:val="006A555F"/>
    <w:rsid w:val="006A5F4C"/>
    <w:rsid w:val="006B45FC"/>
    <w:rsid w:val="006B615A"/>
    <w:rsid w:val="006C0D8F"/>
    <w:rsid w:val="006C348E"/>
    <w:rsid w:val="006C5C26"/>
    <w:rsid w:val="006C7ECB"/>
    <w:rsid w:val="006D12ED"/>
    <w:rsid w:val="006D1FA1"/>
    <w:rsid w:val="006D438D"/>
    <w:rsid w:val="006E050D"/>
    <w:rsid w:val="006E7E3A"/>
    <w:rsid w:val="007022D2"/>
    <w:rsid w:val="00705CA3"/>
    <w:rsid w:val="00721376"/>
    <w:rsid w:val="00736E4E"/>
    <w:rsid w:val="00742BE7"/>
    <w:rsid w:val="00757BD2"/>
    <w:rsid w:val="0076578A"/>
    <w:rsid w:val="00766B80"/>
    <w:rsid w:val="00767079"/>
    <w:rsid w:val="00772BAF"/>
    <w:rsid w:val="007829EC"/>
    <w:rsid w:val="00797E72"/>
    <w:rsid w:val="007C5BB4"/>
    <w:rsid w:val="007C7764"/>
    <w:rsid w:val="007D2D87"/>
    <w:rsid w:val="007D3562"/>
    <w:rsid w:val="007E2565"/>
    <w:rsid w:val="007E7233"/>
    <w:rsid w:val="00820542"/>
    <w:rsid w:val="00822E63"/>
    <w:rsid w:val="00824DAD"/>
    <w:rsid w:val="00826AC8"/>
    <w:rsid w:val="00831D1A"/>
    <w:rsid w:val="00833944"/>
    <w:rsid w:val="00836748"/>
    <w:rsid w:val="00840E1C"/>
    <w:rsid w:val="00845EBC"/>
    <w:rsid w:val="00851A47"/>
    <w:rsid w:val="00863D53"/>
    <w:rsid w:val="00870614"/>
    <w:rsid w:val="00873157"/>
    <w:rsid w:val="00873160"/>
    <w:rsid w:val="00873A59"/>
    <w:rsid w:val="0088124B"/>
    <w:rsid w:val="008848CB"/>
    <w:rsid w:val="00885312"/>
    <w:rsid w:val="00887F23"/>
    <w:rsid w:val="00890FB5"/>
    <w:rsid w:val="00893CC7"/>
    <w:rsid w:val="008A4180"/>
    <w:rsid w:val="008A5122"/>
    <w:rsid w:val="008A5205"/>
    <w:rsid w:val="008A6706"/>
    <w:rsid w:val="008B0ED4"/>
    <w:rsid w:val="008B29DD"/>
    <w:rsid w:val="008B6B56"/>
    <w:rsid w:val="008B704E"/>
    <w:rsid w:val="008C20B7"/>
    <w:rsid w:val="008C2D18"/>
    <w:rsid w:val="008C2F6E"/>
    <w:rsid w:val="008C5FC8"/>
    <w:rsid w:val="008D1DD2"/>
    <w:rsid w:val="008D4118"/>
    <w:rsid w:val="008D437D"/>
    <w:rsid w:val="008D7610"/>
    <w:rsid w:val="008E0D96"/>
    <w:rsid w:val="008F1357"/>
    <w:rsid w:val="0090169B"/>
    <w:rsid w:val="00920A70"/>
    <w:rsid w:val="009211A4"/>
    <w:rsid w:val="00925760"/>
    <w:rsid w:val="00926783"/>
    <w:rsid w:val="009369FB"/>
    <w:rsid w:val="00937DD1"/>
    <w:rsid w:val="009411B0"/>
    <w:rsid w:val="009416F3"/>
    <w:rsid w:val="0094516C"/>
    <w:rsid w:val="009523B8"/>
    <w:rsid w:val="00954CA5"/>
    <w:rsid w:val="0095688D"/>
    <w:rsid w:val="00957458"/>
    <w:rsid w:val="00961D6B"/>
    <w:rsid w:val="0096273B"/>
    <w:rsid w:val="00974E0B"/>
    <w:rsid w:val="00975F25"/>
    <w:rsid w:val="0098180B"/>
    <w:rsid w:val="00981B38"/>
    <w:rsid w:val="0098561D"/>
    <w:rsid w:val="00991002"/>
    <w:rsid w:val="009924CB"/>
    <w:rsid w:val="009934F4"/>
    <w:rsid w:val="009B6F72"/>
    <w:rsid w:val="009C553B"/>
    <w:rsid w:val="009D01C5"/>
    <w:rsid w:val="009D2E39"/>
    <w:rsid w:val="009D5910"/>
    <w:rsid w:val="009E40B8"/>
    <w:rsid w:val="009E64CF"/>
    <w:rsid w:val="009E69EF"/>
    <w:rsid w:val="009F3F3A"/>
    <w:rsid w:val="009F41D5"/>
    <w:rsid w:val="009F632E"/>
    <w:rsid w:val="009F7148"/>
    <w:rsid w:val="00A00F13"/>
    <w:rsid w:val="00A06D5F"/>
    <w:rsid w:val="00A12799"/>
    <w:rsid w:val="00A12915"/>
    <w:rsid w:val="00A133CA"/>
    <w:rsid w:val="00A1608E"/>
    <w:rsid w:val="00A458F5"/>
    <w:rsid w:val="00A45D4D"/>
    <w:rsid w:val="00A506C6"/>
    <w:rsid w:val="00A51A50"/>
    <w:rsid w:val="00A56CF2"/>
    <w:rsid w:val="00A61430"/>
    <w:rsid w:val="00A65ADB"/>
    <w:rsid w:val="00A66E2C"/>
    <w:rsid w:val="00A67570"/>
    <w:rsid w:val="00A86EF9"/>
    <w:rsid w:val="00A913DD"/>
    <w:rsid w:val="00A97728"/>
    <w:rsid w:val="00AA7DCF"/>
    <w:rsid w:val="00AB0760"/>
    <w:rsid w:val="00AB41F3"/>
    <w:rsid w:val="00AC662C"/>
    <w:rsid w:val="00AD723E"/>
    <w:rsid w:val="00AD7845"/>
    <w:rsid w:val="00AE0C4A"/>
    <w:rsid w:val="00AE289A"/>
    <w:rsid w:val="00AF07B2"/>
    <w:rsid w:val="00B0627D"/>
    <w:rsid w:val="00B0780D"/>
    <w:rsid w:val="00B11B73"/>
    <w:rsid w:val="00B12102"/>
    <w:rsid w:val="00B224A1"/>
    <w:rsid w:val="00B30F1F"/>
    <w:rsid w:val="00B374D4"/>
    <w:rsid w:val="00B42B07"/>
    <w:rsid w:val="00B441E5"/>
    <w:rsid w:val="00B4525F"/>
    <w:rsid w:val="00B465BB"/>
    <w:rsid w:val="00B50B0B"/>
    <w:rsid w:val="00B56FC1"/>
    <w:rsid w:val="00B60813"/>
    <w:rsid w:val="00B65948"/>
    <w:rsid w:val="00B667F8"/>
    <w:rsid w:val="00B81A2E"/>
    <w:rsid w:val="00B928F8"/>
    <w:rsid w:val="00BA3C57"/>
    <w:rsid w:val="00BC7E04"/>
    <w:rsid w:val="00BD34B6"/>
    <w:rsid w:val="00BD3FA2"/>
    <w:rsid w:val="00BD4E04"/>
    <w:rsid w:val="00BF2BB4"/>
    <w:rsid w:val="00BF3FF2"/>
    <w:rsid w:val="00BF5DDC"/>
    <w:rsid w:val="00C200AE"/>
    <w:rsid w:val="00C2066A"/>
    <w:rsid w:val="00C23EE8"/>
    <w:rsid w:val="00C25CF7"/>
    <w:rsid w:val="00C275E6"/>
    <w:rsid w:val="00C27D80"/>
    <w:rsid w:val="00C34F63"/>
    <w:rsid w:val="00C35204"/>
    <w:rsid w:val="00C430E8"/>
    <w:rsid w:val="00C60EA5"/>
    <w:rsid w:val="00C629B3"/>
    <w:rsid w:val="00C66B3D"/>
    <w:rsid w:val="00C75F95"/>
    <w:rsid w:val="00C83DCF"/>
    <w:rsid w:val="00C844D8"/>
    <w:rsid w:val="00C85526"/>
    <w:rsid w:val="00C93868"/>
    <w:rsid w:val="00C9599F"/>
    <w:rsid w:val="00CA262F"/>
    <w:rsid w:val="00CA4DDC"/>
    <w:rsid w:val="00CB7687"/>
    <w:rsid w:val="00CC498B"/>
    <w:rsid w:val="00CC4EC6"/>
    <w:rsid w:val="00CD5AF5"/>
    <w:rsid w:val="00CE563C"/>
    <w:rsid w:val="00CE62EF"/>
    <w:rsid w:val="00D1141A"/>
    <w:rsid w:val="00D12A24"/>
    <w:rsid w:val="00D27613"/>
    <w:rsid w:val="00D3135F"/>
    <w:rsid w:val="00D40AB4"/>
    <w:rsid w:val="00D50778"/>
    <w:rsid w:val="00D51435"/>
    <w:rsid w:val="00D54505"/>
    <w:rsid w:val="00D652D9"/>
    <w:rsid w:val="00D65486"/>
    <w:rsid w:val="00D67451"/>
    <w:rsid w:val="00D679A8"/>
    <w:rsid w:val="00D852B6"/>
    <w:rsid w:val="00D97391"/>
    <w:rsid w:val="00DB4CE7"/>
    <w:rsid w:val="00DC5D2A"/>
    <w:rsid w:val="00DE0EDB"/>
    <w:rsid w:val="00DE3356"/>
    <w:rsid w:val="00DE4784"/>
    <w:rsid w:val="00DE6913"/>
    <w:rsid w:val="00DE756E"/>
    <w:rsid w:val="00DF2E18"/>
    <w:rsid w:val="00DF7CEB"/>
    <w:rsid w:val="00E042FA"/>
    <w:rsid w:val="00E16F14"/>
    <w:rsid w:val="00E17BF8"/>
    <w:rsid w:val="00E22AB9"/>
    <w:rsid w:val="00E25EA4"/>
    <w:rsid w:val="00E301CA"/>
    <w:rsid w:val="00E44DB6"/>
    <w:rsid w:val="00E469A0"/>
    <w:rsid w:val="00E53AA5"/>
    <w:rsid w:val="00E56A37"/>
    <w:rsid w:val="00E674CF"/>
    <w:rsid w:val="00E708CA"/>
    <w:rsid w:val="00E70E61"/>
    <w:rsid w:val="00E757C5"/>
    <w:rsid w:val="00E83E0A"/>
    <w:rsid w:val="00E92E1C"/>
    <w:rsid w:val="00E97B8F"/>
    <w:rsid w:val="00EA144C"/>
    <w:rsid w:val="00EA40D9"/>
    <w:rsid w:val="00EA567F"/>
    <w:rsid w:val="00EA5A74"/>
    <w:rsid w:val="00EC2B35"/>
    <w:rsid w:val="00EC316C"/>
    <w:rsid w:val="00EC52C8"/>
    <w:rsid w:val="00EC5F32"/>
    <w:rsid w:val="00ED2123"/>
    <w:rsid w:val="00ED2F4A"/>
    <w:rsid w:val="00EE518F"/>
    <w:rsid w:val="00EF4A04"/>
    <w:rsid w:val="00F02069"/>
    <w:rsid w:val="00F13D14"/>
    <w:rsid w:val="00F20BCC"/>
    <w:rsid w:val="00F24B7A"/>
    <w:rsid w:val="00F27B9D"/>
    <w:rsid w:val="00F32DCE"/>
    <w:rsid w:val="00F34E91"/>
    <w:rsid w:val="00F37175"/>
    <w:rsid w:val="00F41A40"/>
    <w:rsid w:val="00F52CDF"/>
    <w:rsid w:val="00F56A44"/>
    <w:rsid w:val="00F66C7D"/>
    <w:rsid w:val="00F728EC"/>
    <w:rsid w:val="00F73A8F"/>
    <w:rsid w:val="00F80A03"/>
    <w:rsid w:val="00F85404"/>
    <w:rsid w:val="00F8708A"/>
    <w:rsid w:val="00F87859"/>
    <w:rsid w:val="00F9253E"/>
    <w:rsid w:val="00F94AA5"/>
    <w:rsid w:val="00FA4BC7"/>
    <w:rsid w:val="00FB40EE"/>
    <w:rsid w:val="00FB4952"/>
    <w:rsid w:val="00FC1BD7"/>
    <w:rsid w:val="00FC30DF"/>
    <w:rsid w:val="00FD1B85"/>
    <w:rsid w:val="00FD5A00"/>
    <w:rsid w:val="00FE431C"/>
    <w:rsid w:val="0FC7F4BB"/>
    <w:rsid w:val="16BE51FD"/>
    <w:rsid w:val="1FA6B1FD"/>
    <w:rsid w:val="259DC1D6"/>
    <w:rsid w:val="29EA523E"/>
    <w:rsid w:val="566E9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03DC170"/>
  <w15:docId w15:val="{283540FE-A760-48A1-BC28-F1A455E3C4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67049F"/>
    <w:pPr>
      <w:keepNext/>
      <w:keepLines/>
      <w:widowControl w:val="0"/>
      <w:pBdr>
        <w:top w:val="single" w:sz="18" w:space="10" w:color="EF19A3"/>
        <w:left w:val="single" w:sz="18" w:space="4" w:color="EF19A3"/>
        <w:bottom w:val="single" w:sz="18" w:space="0" w:color="EF19A3"/>
        <w:right w:val="single" w:sz="18" w:space="4" w:color="EF19A3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67049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CE563C"/>
    <w:pPr>
      <w:spacing w:after="200"/>
      <w:ind w:left="-284" w:right="-33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CE563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customStyle="1" w:styleId="normaltextrun">
    <w:name w:val="normaltextrun"/>
    <w:basedOn w:val="DefaultParagraphFont"/>
    <w:rsid w:val="000E2C9B"/>
  </w:style>
  <w:style w:type="character" w:customStyle="1" w:styleId="eop">
    <w:name w:val="eop"/>
    <w:basedOn w:val="DefaultParagraphFont"/>
    <w:rsid w:val="000E2C9B"/>
  </w:style>
  <w:style w:type="paragraph" w:customStyle="1" w:styleId="paragraph">
    <w:name w:val="paragraph"/>
    <w:basedOn w:val="Normal"/>
    <w:rsid w:val="000E2C9B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A7DCF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0C0560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C0560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0C0560"/>
    <w:pPr>
      <w:spacing w:after="100"/>
      <w:ind w:left="320"/>
    </w:pPr>
  </w:style>
  <w:style w:type="paragraph" w:styleId="NormalWeb">
    <w:name w:val="Normal (Web)"/>
    <w:basedOn w:val="Normal"/>
    <w:uiPriority w:val="99"/>
    <w:semiHidden/>
    <w:unhideWhenUsed/>
    <w:rsid w:val="004C17B9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styleId="Strong">
    <w:name w:val="Strong"/>
    <w:basedOn w:val="DefaultParagraphFont"/>
    <w:uiPriority w:val="22"/>
    <w:qFormat/>
    <w:rsid w:val="004C17B9"/>
    <w:rPr>
      <w:b/>
      <w:bCs/>
    </w:rPr>
  </w:style>
  <w:style w:type="paragraph" w:styleId="Revision">
    <w:name w:val="Revision"/>
    <w:hidden/>
    <w:uiPriority w:val="99"/>
    <w:semiHidden/>
    <w:rsid w:val="00CD5AF5"/>
    <w:rPr>
      <w:rFonts w:ascii="Arial" w:eastAsiaTheme="minorEastAsia" w:hAnsi="Arial"/>
      <w:sz w:val="32"/>
      <w:lang w:val="en-AU"/>
    </w:rPr>
  </w:style>
  <w:style w:type="character" w:customStyle="1" w:styleId="ui-provider">
    <w:name w:val="ui-provider"/>
    <w:basedOn w:val="DefaultParagraphFont"/>
    <w:rsid w:val="00757BD2"/>
  </w:style>
  <w:style w:type="paragraph" w:styleId="BalloonText">
    <w:name w:val="Balloon Text"/>
    <w:basedOn w:val="Normal"/>
    <w:link w:val="BalloonTextChar"/>
    <w:uiPriority w:val="99"/>
    <w:semiHidden/>
    <w:unhideWhenUsed/>
    <w:rsid w:val="009369F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9FB"/>
    <w:rPr>
      <w:rFonts w:ascii="Tahoma" w:eastAsiaTheme="minorEastAsia" w:hAnsi="Tahoma" w:cs="Tahoma"/>
      <w:sz w:val="16"/>
      <w:szCs w:val="16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4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3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fontTable" Target="fontTable.xml"/><Relationship Id="rId21" Type="http://schemas.openxmlformats.org/officeDocument/2006/relationships/image" Target="media/image10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5.png"/><Relationship Id="rId89" Type="http://schemas.openxmlformats.org/officeDocument/2006/relationships/image" Target="media/image70.jpeg"/><Relationship Id="rId112" Type="http://schemas.openxmlformats.org/officeDocument/2006/relationships/image" Target="media/image88.jpeg"/><Relationship Id="rId16" Type="http://schemas.openxmlformats.org/officeDocument/2006/relationships/hyperlink" Target="https://pinkshirtday.org.nz/resources/easyreadpinkshirtday" TargetMode="External"/><Relationship Id="rId107" Type="http://schemas.openxmlformats.org/officeDocument/2006/relationships/image" Target="media/image83.png"/><Relationship Id="rId11" Type="http://schemas.openxmlformats.org/officeDocument/2006/relationships/image" Target="media/image1.jpeg"/><Relationship Id="rId32" Type="http://schemas.openxmlformats.org/officeDocument/2006/relationships/image" Target="media/image21.png"/><Relationship Id="rId37" Type="http://schemas.openxmlformats.org/officeDocument/2006/relationships/image" Target="media/image25.jpeg"/><Relationship Id="rId53" Type="http://schemas.openxmlformats.org/officeDocument/2006/relationships/hyperlink" Target="https://youthline.co.nz" TargetMode="External"/><Relationship Id="rId58" Type="http://schemas.openxmlformats.org/officeDocument/2006/relationships/image" Target="media/image43.png"/><Relationship Id="rId74" Type="http://schemas.openxmlformats.org/officeDocument/2006/relationships/image" Target="media/image56.png"/><Relationship Id="rId79" Type="http://schemas.openxmlformats.org/officeDocument/2006/relationships/image" Target="media/image60.png"/><Relationship Id="rId102" Type="http://schemas.openxmlformats.org/officeDocument/2006/relationships/image" Target="media/image81.jpeg"/><Relationship Id="rId5" Type="http://schemas.openxmlformats.org/officeDocument/2006/relationships/numbering" Target="numbering.xml"/><Relationship Id="rId90" Type="http://schemas.openxmlformats.org/officeDocument/2006/relationships/image" Target="media/image71.jpeg"/><Relationship Id="rId95" Type="http://schemas.openxmlformats.org/officeDocument/2006/relationships/hyperlink" Target="https://www.cab.org.nz/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image" Target="media/image89.png"/><Relationship Id="rId118" Type="http://schemas.openxmlformats.org/officeDocument/2006/relationships/theme" Target="theme/theme1.xml"/><Relationship Id="rId80" Type="http://schemas.openxmlformats.org/officeDocument/2006/relationships/image" Target="media/image61.png"/><Relationship Id="rId85" Type="http://schemas.openxmlformats.org/officeDocument/2006/relationships/image" Target="media/image66.jpeg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33" Type="http://schemas.openxmlformats.org/officeDocument/2006/relationships/image" Target="media/image22.png"/><Relationship Id="rId38" Type="http://schemas.openxmlformats.org/officeDocument/2006/relationships/image" Target="media/image26.jpeg"/><Relationship Id="rId59" Type="http://schemas.openxmlformats.org/officeDocument/2006/relationships/image" Target="media/image44.jpeg"/><Relationship Id="rId103" Type="http://schemas.openxmlformats.org/officeDocument/2006/relationships/hyperlink" Target="https://worksafe.govt.nz/topic-and-industry/bullying/" TargetMode="External"/><Relationship Id="rId108" Type="http://schemas.openxmlformats.org/officeDocument/2006/relationships/image" Target="media/image84.jpeg"/><Relationship Id="rId54" Type="http://schemas.openxmlformats.org/officeDocument/2006/relationships/hyperlink" Target="mailto:talk@youthline.co.nz" TargetMode="External"/><Relationship Id="rId70" Type="http://schemas.openxmlformats.org/officeDocument/2006/relationships/hyperlink" Target="https://tinyurl.com/3255yep9" TargetMode="External"/><Relationship Id="rId75" Type="http://schemas.openxmlformats.org/officeDocument/2006/relationships/image" Target="media/image57.png"/><Relationship Id="rId91" Type="http://schemas.openxmlformats.org/officeDocument/2006/relationships/hyperlink" Target="https://communitylaw.org.nz" TargetMode="External"/><Relationship Id="rId96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6.png"/><Relationship Id="rId114" Type="http://schemas.openxmlformats.org/officeDocument/2006/relationships/image" Target="media/image90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5.png"/><Relationship Id="rId65" Type="http://schemas.openxmlformats.org/officeDocument/2006/relationships/image" Target="media/image48.png"/><Relationship Id="rId73" Type="http://schemas.openxmlformats.org/officeDocument/2006/relationships/image" Target="media/image55.png"/><Relationship Id="rId78" Type="http://schemas.openxmlformats.org/officeDocument/2006/relationships/image" Target="media/image59.png"/><Relationship Id="rId81" Type="http://schemas.openxmlformats.org/officeDocument/2006/relationships/image" Target="media/image62.jpeg"/><Relationship Id="rId86" Type="http://schemas.openxmlformats.org/officeDocument/2006/relationships/image" Target="media/image67.png"/><Relationship Id="rId94" Type="http://schemas.openxmlformats.org/officeDocument/2006/relationships/image" Target="media/image74.jpeg"/><Relationship Id="rId99" Type="http://schemas.openxmlformats.org/officeDocument/2006/relationships/image" Target="media/image78.png"/><Relationship Id="rId101" Type="http://schemas.openxmlformats.org/officeDocument/2006/relationships/image" Target="media/image80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7.jpeg"/><Relationship Id="rId109" Type="http://schemas.openxmlformats.org/officeDocument/2006/relationships/image" Target="media/image85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0.png"/><Relationship Id="rId76" Type="http://schemas.openxmlformats.org/officeDocument/2006/relationships/image" Target="media/image58.jpeg"/><Relationship Id="rId97" Type="http://schemas.openxmlformats.org/officeDocument/2006/relationships/image" Target="media/image76.png"/><Relationship Id="rId104" Type="http://schemas.openxmlformats.org/officeDocument/2006/relationships/image" Target="media/image82.jpeg"/><Relationship Id="rId7" Type="http://schemas.openxmlformats.org/officeDocument/2006/relationships/settings" Target="settings.xml"/><Relationship Id="rId71" Type="http://schemas.openxmlformats.org/officeDocument/2006/relationships/image" Target="media/image53.png"/><Relationship Id="rId92" Type="http://schemas.openxmlformats.org/officeDocument/2006/relationships/image" Target="media/image72.pn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8.jpeg"/><Relationship Id="rId45" Type="http://schemas.openxmlformats.org/officeDocument/2006/relationships/image" Target="media/image32.png"/><Relationship Id="rId66" Type="http://schemas.openxmlformats.org/officeDocument/2006/relationships/image" Target="media/image49.png"/><Relationship Id="rId87" Type="http://schemas.openxmlformats.org/officeDocument/2006/relationships/image" Target="media/image68.png"/><Relationship Id="rId110" Type="http://schemas.openxmlformats.org/officeDocument/2006/relationships/image" Target="media/image86.jpeg"/><Relationship Id="rId115" Type="http://schemas.openxmlformats.org/officeDocument/2006/relationships/footer" Target="footer1.xml"/><Relationship Id="rId61" Type="http://schemas.openxmlformats.org/officeDocument/2006/relationships/hyperlink" Target="https://whatsup.co.nz" TargetMode="External"/><Relationship Id="rId82" Type="http://schemas.openxmlformats.org/officeDocument/2006/relationships/image" Target="media/image63.png"/><Relationship Id="rId19" Type="http://schemas.openxmlformats.org/officeDocument/2006/relationships/image" Target="media/image8.png"/><Relationship Id="rId14" Type="http://schemas.openxmlformats.org/officeDocument/2006/relationships/image" Target="media/image4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56" Type="http://schemas.openxmlformats.org/officeDocument/2006/relationships/image" Target="media/image41.jpeg"/><Relationship Id="rId77" Type="http://schemas.openxmlformats.org/officeDocument/2006/relationships/hyperlink" Target="https://tinyurl.com/5xhp6p5j" TargetMode="External"/><Relationship Id="rId100" Type="http://schemas.openxmlformats.org/officeDocument/2006/relationships/image" Target="media/image79.jpeg"/><Relationship Id="rId105" Type="http://schemas.openxmlformats.org/officeDocument/2006/relationships/hyperlink" Target="https://pinkshirtday.org.nz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8.jpeg"/><Relationship Id="rId72" Type="http://schemas.openxmlformats.org/officeDocument/2006/relationships/image" Target="media/image54.jpeg"/><Relationship Id="rId93" Type="http://schemas.openxmlformats.org/officeDocument/2006/relationships/image" Target="media/image73.jpeg"/><Relationship Id="rId98" Type="http://schemas.openxmlformats.org/officeDocument/2006/relationships/image" Target="media/image77.jpe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50.png"/><Relationship Id="rId116" Type="http://schemas.openxmlformats.org/officeDocument/2006/relationships/footer" Target="footer2.xml"/><Relationship Id="rId20" Type="http://schemas.openxmlformats.org/officeDocument/2006/relationships/image" Target="media/image9.jpeg"/><Relationship Id="rId41" Type="http://schemas.openxmlformats.org/officeDocument/2006/relationships/hyperlink" Target="https://pinkshirtday.org.nz/help" TargetMode="External"/><Relationship Id="rId62" Type="http://schemas.openxmlformats.org/officeDocument/2006/relationships/hyperlink" Target="https://pinkshirtday.org.nz/help" TargetMode="External"/><Relationship Id="rId83" Type="http://schemas.openxmlformats.org/officeDocument/2006/relationships/image" Target="media/image64.png"/><Relationship Id="rId88" Type="http://schemas.openxmlformats.org/officeDocument/2006/relationships/image" Target="media/image69.jpeg"/><Relationship Id="rId111" Type="http://schemas.openxmlformats.org/officeDocument/2006/relationships/image" Target="media/image87.png"/><Relationship Id="rId15" Type="http://schemas.openxmlformats.org/officeDocument/2006/relationships/image" Target="media/image5.png"/><Relationship Id="rId36" Type="http://schemas.openxmlformats.org/officeDocument/2006/relationships/hyperlink" Target="https://pinkshirtday.org.nz/upstander" TargetMode="External"/><Relationship Id="rId57" Type="http://schemas.openxmlformats.org/officeDocument/2006/relationships/image" Target="media/image42.jpeg"/><Relationship Id="rId106" Type="http://schemas.openxmlformats.org/officeDocument/2006/relationships/hyperlink" Target="https://pinkshirtday.org.nz/contact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saar%20Zaheer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4FD6E4ED07F54582C79FFB8031B374" ma:contentTypeVersion="23" ma:contentTypeDescription="Create a new document." ma:contentTypeScope="" ma:versionID="5dc6ce99b2f6e1b89ddbac99bf0bc9cd">
  <xsd:schema xmlns:xsd="http://www.w3.org/2001/XMLSchema" xmlns:xs="http://www.w3.org/2001/XMLSchema" xmlns:p="http://schemas.microsoft.com/office/2006/metadata/properties" xmlns:ns2="2c42301b-c6dd-4269-91b9-17c9a1ee7006" xmlns:ns3="629fa9f3-65f0-4f99-94e6-4f6d9e273c92" targetNamespace="http://schemas.microsoft.com/office/2006/metadata/properties" ma:root="true" ma:fieldsID="378e762510e5f654c782510967702543" ns2:_="" ns3:_="">
    <xsd:import namespace="2c42301b-c6dd-4269-91b9-17c9a1ee7006"/>
    <xsd:import namespace="629fa9f3-65f0-4f99-94e6-4f6d9e273c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ReadbyPA" minOccurs="0"/>
                <xsd:element ref="ns2:lcf76f155ced4ddcb4097134ff3c332f" minOccurs="0"/>
                <xsd:element ref="ns3:TaxCatchAll" minOccurs="0"/>
                <xsd:element ref="ns2:_Flow_SignoffStatus" minOccurs="0"/>
                <xsd:element ref="ns2:MediaServiceObjectDetectorVersions" minOccurs="0"/>
                <xsd:element ref="ns2:Approval" minOccurs="0"/>
                <xsd:element ref="ns2:MediaServiceSearchProperties" minOccurs="0"/>
                <xsd:element ref="ns2:Approved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42301b-c6dd-4269-91b9-17c9a1ee70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ReadbyPA" ma:index="21" nillable="true" ma:displayName="Read by P&amp;A" ma:default="0" ma:format="Dropdown" ma:internalName="ReadbyPA">
      <xsd:simpleType>
        <xsd:restriction base="dms:Boolea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e52b3390-3014-4f62-baac-4d26c891edb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_Flow_SignoffStatus" ma:index="25" nillable="true" ma:displayName="Sign-off status" ma:internalName="Sign_x002d_off_x0020_status">
      <xsd:simpleType>
        <xsd:restriction base="dms:Text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Approval" ma:index="27" nillable="true" ma:displayName="Approval " ma:description="Sent to Diego " ma:format="Dropdown" ma:internalName="Approval">
      <xsd:simpleType>
        <xsd:restriction base="dms:Choice">
          <xsd:enumeration value="Needs review  "/>
          <xsd:enumeration value="Sent "/>
          <xsd:enumeration value="Choice 3"/>
        </xsd:restriction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Approved" ma:index="29" nillable="true" ma:displayName="Approved" ma:format="Dropdown" ma:internalName="Approved">
      <xsd:simpleType>
        <xsd:restriction base="dms:Choice">
          <xsd:enumeration value="Draft"/>
          <xsd:enumeration value="Under review"/>
          <xsd:enumeration value="Approved"/>
        </xsd:restriction>
      </xsd:simpleType>
    </xsd:element>
    <xsd:element name="MediaServiceBillingMetadata" ma:index="30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9fa9f3-65f0-4f99-94e6-4f6d9e273c92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22b2c375-6162-4dd0-8da2-f8aaabace7f8}" ma:internalName="TaxCatchAll" ma:showField="CatchAllData" ma:web="629fa9f3-65f0-4f99-94e6-4f6d9e273c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proval xmlns="2c42301b-c6dd-4269-91b9-17c9a1ee7006" xsi:nil="true"/>
    <_Flow_SignoffStatus xmlns="2c42301b-c6dd-4269-91b9-17c9a1ee7006" xsi:nil="true"/>
    <lcf76f155ced4ddcb4097134ff3c332f xmlns="2c42301b-c6dd-4269-91b9-17c9a1ee7006">
      <Terms xmlns="http://schemas.microsoft.com/office/infopath/2007/PartnerControls"/>
    </lcf76f155ced4ddcb4097134ff3c332f>
    <ReadbyPA xmlns="2c42301b-c6dd-4269-91b9-17c9a1ee7006">false</ReadbyPA>
    <TaxCatchAll xmlns="629fa9f3-65f0-4f99-94e6-4f6d9e273c92" xsi:nil="true"/>
    <Approved xmlns="2c42301b-c6dd-4269-91b9-17c9a1ee7006" xsi:nil="true"/>
  </documentManagement>
</p:properties>
</file>

<file path=customXml/itemProps1.xml><?xml version="1.0" encoding="utf-8"?>
<ds:datastoreItem xmlns:ds="http://schemas.openxmlformats.org/officeDocument/2006/customXml" ds:itemID="{7C019063-9BC2-43B6-9EC8-8FF636C580B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CDE44BB-9D5A-441A-8C7A-AB3DC278B84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525D930-8FC5-4FE6-BD1F-25571B0A4B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c42301b-c6dd-4269-91b9-17c9a1ee7006"/>
    <ds:schemaRef ds:uri="629fa9f3-65f0-4f99-94e6-4f6d9e273c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9AA3A9E-E93E-4E2C-945B-066F60E74EFB}">
  <ds:schemaRefs>
    <ds:schemaRef ds:uri="http://schemas.microsoft.com/office/2006/metadata/properties"/>
    <ds:schemaRef ds:uri="http://schemas.microsoft.com/office/infopath/2007/PartnerControls"/>
    <ds:schemaRef ds:uri="2c42301b-c6dd-4269-91b9-17c9a1ee7006"/>
    <ds:schemaRef ds:uri="629fa9f3-65f0-4f99-94e6-4f6d9e273c9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13</TotalTime>
  <Pages>29</Pages>
  <Words>1360</Words>
  <Characters>7753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Aamina Qureshi</dc:creator>
  <cp:lastModifiedBy>Stephanie Brown</cp:lastModifiedBy>
  <cp:revision>6</cp:revision>
  <cp:lastPrinted>2026-02-19T10:36:00Z</cp:lastPrinted>
  <dcterms:created xsi:type="dcterms:W3CDTF">2026-02-19T10:27:00Z</dcterms:created>
  <dcterms:modified xsi:type="dcterms:W3CDTF">2026-02-23T00:22:00Z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1677b700-8d17-4c34-9927-e2c071487c23</vt:lpwstr>
  </property>
  <property fmtid="{D5CDD505-2E9C-101B-9397-08002B2CF9AE}" pid="3" name="ContentTypeId">
    <vt:lpwstr>0x010100B84FD6E4ED07F54582C79FFB8031B374</vt:lpwstr>
  </property>
  <property fmtid="{D5CDD505-2E9C-101B-9397-08002B2CF9AE}" pid="4" name="MediaServiceImageTags">
    <vt:lpwstr/>
  </property>
</Properties>
</file>